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2708A3" w14:textId="77777777" w:rsidR="000952D2" w:rsidRDefault="000952D2" w:rsidP="000952D2">
      <w:pPr>
        <w:rPr>
          <w:lang w:val="de-DE"/>
        </w:rPr>
      </w:pPr>
    </w:p>
    <w:p w14:paraId="47B0FB49" w14:textId="7DD858B0" w:rsidR="00FC616B" w:rsidRDefault="00790FE2" w:rsidP="00790FE2">
      <w:pPr>
        <w:pStyle w:val="Titel"/>
        <w:rPr>
          <w:lang w:val="de-DE"/>
        </w:rPr>
      </w:pPr>
      <w:r>
        <w:rPr>
          <w:lang w:val="de-DE"/>
        </w:rPr>
        <w:t>Seminarraumbuchung</w:t>
      </w:r>
    </w:p>
    <w:p w14:paraId="297F4C42" w14:textId="77777777" w:rsidR="000952D2" w:rsidRPr="000952D2" w:rsidRDefault="000952D2" w:rsidP="000952D2">
      <w:pPr>
        <w:rPr>
          <w:lang w:val="de-DE"/>
        </w:rPr>
      </w:pPr>
    </w:p>
    <w:p w14:paraId="2A2D2E2B" w14:textId="51BECF1F" w:rsidR="001E0F6C" w:rsidRDefault="001E0F6C" w:rsidP="001E0F6C">
      <w:pPr>
        <w:pStyle w:val="berschrift1"/>
        <w:rPr>
          <w:lang w:val="de-DE"/>
        </w:rPr>
      </w:pPr>
      <w:r>
        <w:rPr>
          <w:lang w:val="de-DE"/>
        </w:rPr>
        <w:t>Ansprechperson</w:t>
      </w:r>
    </w:p>
    <w:p w14:paraId="201CA7B0" w14:textId="77777777" w:rsidR="001E0F6C" w:rsidRPr="001E0F6C" w:rsidRDefault="001E0F6C" w:rsidP="001E0F6C">
      <w:pPr>
        <w:rPr>
          <w:lang w:val="de-DE"/>
        </w:rPr>
      </w:pPr>
    </w:p>
    <w:p w14:paraId="06B05B25" w14:textId="4FDB7438" w:rsidR="00F06743" w:rsidRDefault="00125A42" w:rsidP="00F06743">
      <w:pPr>
        <w:tabs>
          <w:tab w:val="left" w:pos="1701"/>
        </w:tabs>
        <w:rPr>
          <w:lang w:val="de-DE"/>
        </w:rPr>
      </w:pPr>
      <w:r>
        <w:rPr>
          <w:lang w:val="de-DE"/>
        </w:rPr>
        <w:t>Firma:</w:t>
      </w:r>
      <w:r w:rsidR="009C4819">
        <w:rPr>
          <w:lang w:val="de-DE"/>
        </w:rPr>
        <w:tab/>
      </w:r>
      <w:sdt>
        <w:sdtPr>
          <w:id w:val="-185132850"/>
          <w:placeholder>
            <w:docPart w:val="986BB978E5ED4817AE22291C16A72EE9"/>
          </w:placeholder>
          <w:showingPlcHdr/>
          <w:text/>
        </w:sdtPr>
        <w:sdtEndPr>
          <w:rPr>
            <w:lang w:val="de-DE"/>
          </w:rPr>
        </w:sdtEndPr>
        <w:sdtContent>
          <w:r w:rsidR="00CE710D" w:rsidRPr="001813B4">
            <w:rPr>
              <w:rStyle w:val="Platzhaltertext"/>
            </w:rPr>
            <w:t xml:space="preserve">Klicken Sie hier, um </w:t>
          </w:r>
          <w:r w:rsidR="00C032AD">
            <w:rPr>
              <w:rStyle w:val="Platzhaltertext"/>
            </w:rPr>
            <w:t xml:space="preserve">den </w:t>
          </w:r>
          <w:r w:rsidR="00005737">
            <w:rPr>
              <w:rStyle w:val="Platzhaltertext"/>
            </w:rPr>
            <w:t>Firm</w:t>
          </w:r>
          <w:r w:rsidR="00C032AD">
            <w:rPr>
              <w:rStyle w:val="Platzhaltertext"/>
            </w:rPr>
            <w:t>ennamen</w:t>
          </w:r>
          <w:r w:rsidR="00CE710D" w:rsidRPr="001813B4">
            <w:rPr>
              <w:rStyle w:val="Platzhaltertext"/>
            </w:rPr>
            <w:t xml:space="preserve"> einzugeben.</w:t>
          </w:r>
        </w:sdtContent>
      </w:sdt>
      <w:r>
        <w:rPr>
          <w:lang w:val="de-DE"/>
        </w:rPr>
        <w:br/>
      </w:r>
      <w:r w:rsidR="00F06743">
        <w:rPr>
          <w:lang w:val="de-DE"/>
        </w:rPr>
        <w:t>Frau/Herr:</w:t>
      </w:r>
      <w:r w:rsidR="00F06743">
        <w:rPr>
          <w:lang w:val="de-DE"/>
        </w:rPr>
        <w:tab/>
      </w:r>
      <w:sdt>
        <w:sdtPr>
          <w:rPr>
            <w:lang w:val="de-DE"/>
          </w:rPr>
          <w:id w:val="-524864566"/>
          <w:placeholder>
            <w:docPart w:val="10647433F3294804851AFE06E32760BC"/>
          </w:placeholder>
          <w:showingPlcHdr/>
          <w:text/>
        </w:sdtPr>
        <w:sdtEndPr/>
        <w:sdtContent>
          <w:r w:rsidR="00F06743" w:rsidRPr="009F1AC8">
            <w:rPr>
              <w:rStyle w:val="Platzhaltertext"/>
            </w:rPr>
            <w:t xml:space="preserve">Klicken Sie hier, um </w:t>
          </w:r>
          <w:r w:rsidR="00F06743">
            <w:rPr>
              <w:rStyle w:val="Platzhaltertext"/>
            </w:rPr>
            <w:t xml:space="preserve">die Ansprechperson </w:t>
          </w:r>
          <w:r w:rsidR="00F06743" w:rsidRPr="009F1AC8">
            <w:rPr>
              <w:rStyle w:val="Platzhaltertext"/>
            </w:rPr>
            <w:t>einzugeben.</w:t>
          </w:r>
        </w:sdtContent>
      </w:sdt>
      <w:r w:rsidR="00F06743">
        <w:rPr>
          <w:lang w:val="de-DE"/>
        </w:rPr>
        <w:br/>
      </w:r>
      <w:r>
        <w:rPr>
          <w:lang w:val="de-DE"/>
        </w:rPr>
        <w:t>Telefon:</w:t>
      </w:r>
      <w:r w:rsidR="009C4819">
        <w:rPr>
          <w:lang w:val="de-DE"/>
        </w:rPr>
        <w:tab/>
      </w:r>
      <w:sdt>
        <w:sdtPr>
          <w:rPr>
            <w:lang w:val="de-DE"/>
          </w:rPr>
          <w:id w:val="1930386069"/>
          <w:placeholder>
            <w:docPart w:val="CD7E757288F24E2A9CE04A6D90FEE08E"/>
          </w:placeholder>
          <w:showingPlcHdr/>
          <w:text/>
        </w:sdtPr>
        <w:sdtEndPr/>
        <w:sdtContent>
          <w:r w:rsidR="00CE710D" w:rsidRPr="001813B4">
            <w:rPr>
              <w:rStyle w:val="Platzhaltertext"/>
            </w:rPr>
            <w:t>Klicken Sie hier, um</w:t>
          </w:r>
          <w:r w:rsidR="00C032AD">
            <w:rPr>
              <w:rStyle w:val="Platzhaltertext"/>
            </w:rPr>
            <w:t xml:space="preserve"> Ihre</w:t>
          </w:r>
          <w:r w:rsidR="00CE710D" w:rsidRPr="001813B4">
            <w:rPr>
              <w:rStyle w:val="Platzhaltertext"/>
            </w:rPr>
            <w:t xml:space="preserve"> </w:t>
          </w:r>
          <w:r w:rsidR="00005737">
            <w:rPr>
              <w:rStyle w:val="Platzhaltertext"/>
            </w:rPr>
            <w:t>Telefonnummer</w:t>
          </w:r>
          <w:r w:rsidR="00CE710D" w:rsidRPr="001813B4">
            <w:rPr>
              <w:rStyle w:val="Platzhaltertext"/>
            </w:rPr>
            <w:t xml:space="preserve"> einzugeben.</w:t>
          </w:r>
        </w:sdtContent>
      </w:sdt>
      <w:r>
        <w:rPr>
          <w:lang w:val="de-DE"/>
        </w:rPr>
        <w:br/>
      </w:r>
      <w:r w:rsidR="00005737">
        <w:rPr>
          <w:lang w:val="de-DE"/>
        </w:rPr>
        <w:t>E-M</w:t>
      </w:r>
      <w:r>
        <w:rPr>
          <w:lang w:val="de-DE"/>
        </w:rPr>
        <w:t>ail:</w:t>
      </w:r>
      <w:r w:rsidR="009C4819">
        <w:rPr>
          <w:lang w:val="de-DE"/>
        </w:rPr>
        <w:tab/>
      </w:r>
      <w:sdt>
        <w:sdtPr>
          <w:rPr>
            <w:lang w:val="de-DE"/>
          </w:rPr>
          <w:id w:val="755333119"/>
          <w:placeholder>
            <w:docPart w:val="3C758561806D47B5BAB755BC0D26E78D"/>
          </w:placeholder>
          <w:showingPlcHdr/>
          <w:text/>
        </w:sdtPr>
        <w:sdtEndPr/>
        <w:sdtContent>
          <w:r w:rsidR="00CE710D" w:rsidRPr="001813B4">
            <w:rPr>
              <w:rStyle w:val="Platzhaltertext"/>
            </w:rPr>
            <w:t xml:space="preserve">Klicken Sie hier, um </w:t>
          </w:r>
          <w:r w:rsidR="00C032AD">
            <w:rPr>
              <w:rStyle w:val="Platzhaltertext"/>
            </w:rPr>
            <w:t xml:space="preserve">Ihre </w:t>
          </w:r>
          <w:r w:rsidR="00005737">
            <w:rPr>
              <w:rStyle w:val="Platzhaltertext"/>
            </w:rPr>
            <w:t xml:space="preserve">E-Mail-Adresse </w:t>
          </w:r>
          <w:r w:rsidR="00CE710D" w:rsidRPr="001813B4">
            <w:rPr>
              <w:rStyle w:val="Platzhaltertext"/>
            </w:rPr>
            <w:t>einzugeben.</w:t>
          </w:r>
        </w:sdtContent>
      </w:sdt>
    </w:p>
    <w:p w14:paraId="7FEFD36D" w14:textId="02DD9B15" w:rsidR="00F06743" w:rsidRDefault="00F06743" w:rsidP="00F06743">
      <w:pPr>
        <w:rPr>
          <w:lang w:val="de-DE"/>
        </w:rPr>
      </w:pPr>
    </w:p>
    <w:p w14:paraId="0A933752" w14:textId="4A04CD40" w:rsidR="001E0F6C" w:rsidRDefault="001E0F6C" w:rsidP="001E0F6C">
      <w:pPr>
        <w:pStyle w:val="berschrift1"/>
        <w:rPr>
          <w:lang w:val="de-DE"/>
        </w:rPr>
      </w:pPr>
      <w:r>
        <w:rPr>
          <w:lang w:val="de-DE"/>
        </w:rPr>
        <w:t>Rechnungsanschrift</w:t>
      </w:r>
    </w:p>
    <w:p w14:paraId="3542FE65" w14:textId="662642FA" w:rsidR="001E0F6C" w:rsidRDefault="001E0F6C" w:rsidP="001E0F6C">
      <w:pPr>
        <w:rPr>
          <w:lang w:val="de-DE"/>
        </w:rPr>
      </w:pPr>
    </w:p>
    <w:p w14:paraId="5DE4F433" w14:textId="62C6CDD3" w:rsidR="001E0F6C" w:rsidRDefault="001E0F6C" w:rsidP="00644F74">
      <w:pPr>
        <w:tabs>
          <w:tab w:val="left" w:pos="1701"/>
        </w:tabs>
        <w:rPr>
          <w:lang w:val="de-DE"/>
        </w:rPr>
      </w:pPr>
      <w:r>
        <w:rPr>
          <w:lang w:val="de-DE"/>
        </w:rPr>
        <w:t>Firma:</w:t>
      </w:r>
      <w:r>
        <w:rPr>
          <w:lang w:val="de-DE"/>
        </w:rPr>
        <w:tab/>
      </w:r>
      <w:sdt>
        <w:sdtPr>
          <w:id w:val="2139136655"/>
          <w:placeholder>
            <w:docPart w:val="6539539F1DC94D81BCB10E152E8FFDA4"/>
          </w:placeholder>
          <w:showingPlcHdr/>
          <w:text/>
        </w:sdtPr>
        <w:sdtEndPr>
          <w:rPr>
            <w:lang w:val="de-DE"/>
          </w:rPr>
        </w:sdtEndPr>
        <w:sdtContent>
          <w:r w:rsidRPr="001813B4">
            <w:rPr>
              <w:rStyle w:val="Platzhaltertext"/>
            </w:rPr>
            <w:t xml:space="preserve">Klicken Sie hier, um </w:t>
          </w:r>
          <w:r>
            <w:rPr>
              <w:rStyle w:val="Platzhaltertext"/>
            </w:rPr>
            <w:t>den Firmennamen</w:t>
          </w:r>
          <w:r w:rsidRPr="001813B4">
            <w:rPr>
              <w:rStyle w:val="Platzhaltertext"/>
            </w:rPr>
            <w:t xml:space="preserve"> einzugeben.</w:t>
          </w:r>
        </w:sdtContent>
      </w:sdt>
      <w:r>
        <w:br/>
      </w:r>
      <w:r>
        <w:rPr>
          <w:lang w:val="de-DE"/>
        </w:rPr>
        <w:t>z. H.:</w:t>
      </w:r>
      <w:r>
        <w:rPr>
          <w:lang w:val="de-DE"/>
        </w:rPr>
        <w:tab/>
      </w:r>
      <w:sdt>
        <w:sdtPr>
          <w:rPr>
            <w:lang w:val="de-DE"/>
          </w:rPr>
          <w:id w:val="567077163"/>
          <w:placeholder>
            <w:docPart w:val="30A2760122E444DB88011AC12725AB20"/>
          </w:placeholder>
          <w:showingPlcHdr/>
          <w:text/>
        </w:sdtPr>
        <w:sdtEndPr/>
        <w:sdtContent>
          <w:r w:rsidRPr="009F1AC8">
            <w:rPr>
              <w:rStyle w:val="Platzhaltertext"/>
            </w:rPr>
            <w:t xml:space="preserve">Klicken Sie hier, um </w:t>
          </w:r>
          <w:r>
            <w:rPr>
              <w:rStyle w:val="Platzhaltertext"/>
            </w:rPr>
            <w:t xml:space="preserve">z. H. </w:t>
          </w:r>
          <w:r w:rsidRPr="009F1AC8">
            <w:rPr>
              <w:rStyle w:val="Platzhaltertext"/>
            </w:rPr>
            <w:t>einzugeben.</w:t>
          </w:r>
        </w:sdtContent>
      </w:sdt>
      <w:r>
        <w:rPr>
          <w:lang w:val="de-DE"/>
        </w:rPr>
        <w:br/>
        <w:t>Adresse:</w:t>
      </w:r>
      <w:r>
        <w:rPr>
          <w:lang w:val="de-DE"/>
        </w:rPr>
        <w:tab/>
      </w:r>
      <w:sdt>
        <w:sdtPr>
          <w:rPr>
            <w:lang w:val="de-DE"/>
          </w:rPr>
          <w:id w:val="1480037318"/>
          <w:placeholder>
            <w:docPart w:val="04C6A75B7A8C42E4937696C33B9D17A7"/>
          </w:placeholder>
          <w:showingPlcHdr/>
          <w:text/>
        </w:sdtPr>
        <w:sdtEndPr/>
        <w:sdtContent>
          <w:r w:rsidRPr="009F1AC8">
            <w:rPr>
              <w:rStyle w:val="Platzhaltertext"/>
            </w:rPr>
            <w:t xml:space="preserve">Klicken Sie hier, um </w:t>
          </w:r>
          <w:r>
            <w:rPr>
              <w:rStyle w:val="Platzhaltertext"/>
            </w:rPr>
            <w:t>die Adresse</w:t>
          </w:r>
          <w:r w:rsidRPr="009F1AC8">
            <w:rPr>
              <w:rStyle w:val="Platzhaltertext"/>
            </w:rPr>
            <w:t xml:space="preserve"> einzugeben.</w:t>
          </w:r>
        </w:sdtContent>
      </w:sdt>
      <w:r>
        <w:rPr>
          <w:lang w:val="de-DE"/>
        </w:rPr>
        <w:br/>
        <w:t>PLZ/Ort:</w:t>
      </w:r>
      <w:r>
        <w:rPr>
          <w:lang w:val="de-DE"/>
        </w:rPr>
        <w:tab/>
      </w:r>
      <w:sdt>
        <w:sdtPr>
          <w:rPr>
            <w:lang w:val="de-DE"/>
          </w:rPr>
          <w:id w:val="1708682728"/>
          <w:placeholder>
            <w:docPart w:val="BD087BE6D425473F90527655C7A147EC"/>
          </w:placeholder>
          <w:showingPlcHdr/>
          <w:text/>
        </w:sdtPr>
        <w:sdtEndPr/>
        <w:sdtContent>
          <w:r w:rsidRPr="009F1AC8">
            <w:rPr>
              <w:rStyle w:val="Platzhaltertext"/>
            </w:rPr>
            <w:t xml:space="preserve">Klicken Sie hier, um </w:t>
          </w:r>
          <w:r>
            <w:rPr>
              <w:rStyle w:val="Platzhaltertext"/>
            </w:rPr>
            <w:t>die PLZ/den Ort</w:t>
          </w:r>
          <w:r w:rsidRPr="009F1AC8">
            <w:rPr>
              <w:rStyle w:val="Platzhaltertext"/>
            </w:rPr>
            <w:t xml:space="preserve"> einzugeben.</w:t>
          </w:r>
        </w:sdtContent>
      </w:sdt>
      <w:r>
        <w:rPr>
          <w:lang w:val="de-DE"/>
        </w:rPr>
        <w:br/>
        <w:t>Land:</w:t>
      </w:r>
      <w:r w:rsidR="004D2BE3">
        <w:rPr>
          <w:lang w:val="de-DE"/>
        </w:rPr>
        <w:tab/>
      </w:r>
      <w:sdt>
        <w:sdtPr>
          <w:rPr>
            <w:lang w:val="de-DE"/>
          </w:rPr>
          <w:id w:val="-1585065123"/>
          <w:placeholder>
            <w:docPart w:val="C81333AF249A47EBB78577DD643C3B6F"/>
          </w:placeholder>
          <w:showingPlcHdr/>
          <w:text/>
        </w:sdtPr>
        <w:sdtEndPr/>
        <w:sdtContent>
          <w:r w:rsidR="004D2BE3" w:rsidRPr="009F1AC8">
            <w:rPr>
              <w:rStyle w:val="Platzhaltertext"/>
            </w:rPr>
            <w:t xml:space="preserve">Klicken Sie hier, um </w:t>
          </w:r>
          <w:r w:rsidR="004D2BE3">
            <w:rPr>
              <w:rStyle w:val="Platzhaltertext"/>
            </w:rPr>
            <w:t>das Land</w:t>
          </w:r>
          <w:r w:rsidR="004D2BE3" w:rsidRPr="009F1AC8">
            <w:rPr>
              <w:rStyle w:val="Platzhaltertext"/>
            </w:rPr>
            <w:t xml:space="preserve"> einzugeben.</w:t>
          </w:r>
        </w:sdtContent>
      </w:sdt>
      <w:r w:rsidR="00644F74">
        <w:rPr>
          <w:lang w:val="de-DE"/>
        </w:rPr>
        <w:br/>
      </w:r>
      <w:r w:rsidR="00AD2BDF">
        <w:rPr>
          <w:lang w:val="de-DE"/>
        </w:rPr>
        <w:t>Mailadresse</w:t>
      </w:r>
      <w:r w:rsidR="0090194F">
        <w:rPr>
          <w:lang w:val="de-DE"/>
        </w:rPr>
        <w:t>:</w:t>
      </w:r>
      <w:r w:rsidR="0090194F">
        <w:rPr>
          <w:lang w:val="de-DE"/>
        </w:rPr>
        <w:tab/>
      </w:r>
      <w:sdt>
        <w:sdtPr>
          <w:rPr>
            <w:lang w:val="de-DE"/>
          </w:rPr>
          <w:id w:val="1391306977"/>
          <w:placeholder>
            <w:docPart w:val="34E6733C12CD40A189C97B074B12A81D"/>
          </w:placeholder>
          <w:showingPlcHdr/>
          <w:text/>
        </w:sdtPr>
        <w:sdtEndPr/>
        <w:sdtContent>
          <w:r w:rsidR="0090194F" w:rsidRPr="009F1AC8">
            <w:rPr>
              <w:rStyle w:val="Platzhaltertext"/>
            </w:rPr>
            <w:t xml:space="preserve">Klicken Sie hier, um </w:t>
          </w:r>
          <w:r w:rsidR="0090194F">
            <w:rPr>
              <w:rStyle w:val="Platzhaltertext"/>
            </w:rPr>
            <w:t xml:space="preserve">die </w:t>
          </w:r>
          <w:r w:rsidR="00152EA6">
            <w:rPr>
              <w:rStyle w:val="Platzhaltertext"/>
            </w:rPr>
            <w:t>Rechnungsmailadresse</w:t>
          </w:r>
          <w:r w:rsidR="0090194F" w:rsidRPr="009F1AC8">
            <w:rPr>
              <w:rStyle w:val="Platzhaltertext"/>
            </w:rPr>
            <w:t xml:space="preserve"> einzugeben.</w:t>
          </w:r>
        </w:sdtContent>
      </w:sdt>
      <w:r w:rsidR="0090194F">
        <w:rPr>
          <w:lang w:val="de-DE"/>
        </w:rPr>
        <w:br/>
      </w:r>
      <w:r w:rsidR="00AD2BDF">
        <w:rPr>
          <w:lang w:val="de-DE"/>
        </w:rPr>
        <w:t>Bestellnummer:</w:t>
      </w:r>
      <w:r w:rsidR="00AD2BDF">
        <w:rPr>
          <w:lang w:val="de-DE"/>
        </w:rPr>
        <w:tab/>
      </w:r>
      <w:sdt>
        <w:sdtPr>
          <w:rPr>
            <w:lang w:val="de-DE"/>
          </w:rPr>
          <w:id w:val="-546755499"/>
          <w:placeholder>
            <w:docPart w:val="F28A701567A64528A9100622A70E0948"/>
          </w:placeholder>
          <w:showingPlcHdr/>
          <w:text/>
        </w:sdtPr>
        <w:sdtEndPr/>
        <w:sdtContent>
          <w:r w:rsidR="00152EA6">
            <w:rPr>
              <w:rStyle w:val="Platzhaltertext"/>
            </w:rPr>
            <w:t>Falls notwendig, geben Sie hier die interne Bestellnummer ein.</w:t>
          </w:r>
        </w:sdtContent>
      </w:sdt>
      <w:r w:rsidR="00AD2BDF">
        <w:rPr>
          <w:lang w:val="de-DE"/>
        </w:rPr>
        <w:br/>
      </w:r>
    </w:p>
    <w:p w14:paraId="5A6944B9" w14:textId="77777777" w:rsidR="001E0F6C" w:rsidRDefault="001E0F6C" w:rsidP="001E0F6C">
      <w:pPr>
        <w:pStyle w:val="berschrift1"/>
        <w:rPr>
          <w:lang w:val="de-DE"/>
        </w:rPr>
      </w:pPr>
      <w:r>
        <w:rPr>
          <w:lang w:val="de-DE"/>
        </w:rPr>
        <w:t>Informationen zum Seminar</w:t>
      </w:r>
    </w:p>
    <w:p w14:paraId="6F984E48" w14:textId="77777777" w:rsidR="001E0F6C" w:rsidRDefault="001E0F6C" w:rsidP="001E0F6C">
      <w:pPr>
        <w:rPr>
          <w:lang w:val="de-DE"/>
        </w:rPr>
      </w:pPr>
    </w:p>
    <w:p w14:paraId="66689D9A" w14:textId="12333CAA" w:rsidR="001E0F6C" w:rsidRDefault="001E0F6C" w:rsidP="001E0F6C">
      <w:pPr>
        <w:tabs>
          <w:tab w:val="left" w:pos="1701"/>
        </w:tabs>
        <w:rPr>
          <w:lang w:val="de-DE"/>
        </w:rPr>
      </w:pPr>
      <w:r>
        <w:rPr>
          <w:lang w:val="de-DE"/>
        </w:rPr>
        <w:t>Personenanzahl:</w:t>
      </w:r>
      <w:r>
        <w:rPr>
          <w:lang w:val="de-DE"/>
        </w:rPr>
        <w:tab/>
      </w:r>
      <w:sdt>
        <w:sdtPr>
          <w:rPr>
            <w:lang w:val="de-DE"/>
          </w:rPr>
          <w:id w:val="-1557622555"/>
          <w:placeholder>
            <w:docPart w:val="0576BB848D924156AF394775DF40827F"/>
          </w:placeholder>
          <w:showingPlcHdr/>
          <w:text/>
        </w:sdtPr>
        <w:sdtEndPr/>
        <w:sdtContent>
          <w:r w:rsidRPr="009F1AC8">
            <w:rPr>
              <w:rStyle w:val="Platzhaltertext"/>
            </w:rPr>
            <w:t xml:space="preserve">Klicken Sie hier, um </w:t>
          </w:r>
          <w:r>
            <w:rPr>
              <w:rStyle w:val="Platzhaltertext"/>
            </w:rPr>
            <w:t xml:space="preserve">die </w:t>
          </w:r>
          <w:r w:rsidR="007866BC">
            <w:rPr>
              <w:rStyle w:val="Platzhaltertext"/>
            </w:rPr>
            <w:t xml:space="preserve">gesamte </w:t>
          </w:r>
          <w:r>
            <w:rPr>
              <w:rStyle w:val="Platzhaltertext"/>
            </w:rPr>
            <w:t xml:space="preserve">Personenanzahl </w:t>
          </w:r>
          <w:r w:rsidR="007866BC">
            <w:rPr>
              <w:rStyle w:val="Platzhaltertext"/>
            </w:rPr>
            <w:t>inkl. Trainer e</w:t>
          </w:r>
          <w:r w:rsidRPr="009F1AC8">
            <w:rPr>
              <w:rStyle w:val="Platzhaltertext"/>
            </w:rPr>
            <w:t>inzugeben.</w:t>
          </w:r>
        </w:sdtContent>
      </w:sdt>
      <w:r>
        <w:rPr>
          <w:lang w:val="de-DE"/>
        </w:rPr>
        <w:br/>
        <w:t>Trainer:</w:t>
      </w:r>
      <w:r>
        <w:rPr>
          <w:lang w:val="de-DE"/>
        </w:rPr>
        <w:tab/>
      </w:r>
      <w:sdt>
        <w:sdtPr>
          <w:rPr>
            <w:lang w:val="de-DE"/>
          </w:rPr>
          <w:id w:val="355319128"/>
          <w:placeholder>
            <w:docPart w:val="5145B3F6712F416AB439B74393BB2951"/>
          </w:placeholder>
          <w:showingPlcHdr/>
          <w:text/>
        </w:sdtPr>
        <w:sdtEndPr/>
        <w:sdtContent>
          <w:r w:rsidRPr="009F1AC8">
            <w:rPr>
              <w:rStyle w:val="Platzhaltertext"/>
            </w:rPr>
            <w:t xml:space="preserve">Klicken Sie hier, um </w:t>
          </w:r>
          <w:r>
            <w:rPr>
              <w:rStyle w:val="Platzhaltertext"/>
            </w:rPr>
            <w:t>den Namen des Trainers</w:t>
          </w:r>
          <w:r w:rsidRPr="009F1AC8">
            <w:rPr>
              <w:rStyle w:val="Platzhaltertext"/>
            </w:rPr>
            <w:t xml:space="preserve"> einzugeben.</w:t>
          </w:r>
        </w:sdtContent>
      </w:sdt>
      <w:r>
        <w:rPr>
          <w:lang w:val="de-DE"/>
        </w:rPr>
        <w:br/>
        <w:t>Ankunft:</w:t>
      </w:r>
      <w:r>
        <w:rPr>
          <w:lang w:val="de-DE"/>
        </w:rPr>
        <w:tab/>
      </w:r>
      <w:sdt>
        <w:sdtPr>
          <w:rPr>
            <w:lang w:val="de-DE"/>
          </w:rPr>
          <w:id w:val="294655130"/>
          <w:placeholder>
            <w:docPart w:val="6136F8CB115C41C6AFEC195C2E0E8A42"/>
          </w:placeholder>
          <w:showingPlcHdr/>
          <w:text/>
        </w:sdtPr>
        <w:sdtEndPr/>
        <w:sdtContent>
          <w:r w:rsidRPr="009F1AC8">
            <w:rPr>
              <w:rStyle w:val="Platzhaltertext"/>
            </w:rPr>
            <w:t>Klicken Sie hier, um</w:t>
          </w:r>
          <w:r>
            <w:rPr>
              <w:rStyle w:val="Platzhaltertext"/>
            </w:rPr>
            <w:t xml:space="preserve"> die Ankunft des Trainers</w:t>
          </w:r>
          <w:r w:rsidRPr="009F1AC8">
            <w:rPr>
              <w:rStyle w:val="Platzhaltertext"/>
            </w:rPr>
            <w:t xml:space="preserve"> einzugeben.</w:t>
          </w:r>
        </w:sdtContent>
      </w:sdt>
    </w:p>
    <w:p w14:paraId="4976162D" w14:textId="77777777" w:rsidR="001E0F6C" w:rsidRDefault="001E0F6C" w:rsidP="001E0F6C">
      <w:pPr>
        <w:rPr>
          <w:lang w:val="de-DE"/>
        </w:rPr>
      </w:pPr>
    </w:p>
    <w:p w14:paraId="6B4C7AFB" w14:textId="77777777" w:rsidR="00CE20DC" w:rsidRDefault="00CE20DC" w:rsidP="00CE20DC">
      <w:pPr>
        <w:pStyle w:val="berschrift1"/>
        <w:rPr>
          <w:lang w:val="de-DE"/>
        </w:rPr>
      </w:pPr>
      <w:r>
        <w:rPr>
          <w:lang w:val="de-DE"/>
        </w:rPr>
        <w:t>Sonstige Informationen</w:t>
      </w:r>
    </w:p>
    <w:p w14:paraId="3769A310" w14:textId="77777777" w:rsidR="00CE20DC" w:rsidRDefault="00CE20DC" w:rsidP="00CE20DC">
      <w:pPr>
        <w:rPr>
          <w:lang w:val="de-DE"/>
        </w:rPr>
      </w:pPr>
    </w:p>
    <w:p w14:paraId="747E506D" w14:textId="695BDDED" w:rsidR="001E0F6C" w:rsidRDefault="00981CE5" w:rsidP="00CE20DC">
      <w:pPr>
        <w:rPr>
          <w:lang w:val="de-DE"/>
        </w:rPr>
      </w:pPr>
      <w:sdt>
        <w:sdtPr>
          <w:rPr>
            <w:lang w:val="de-DE"/>
          </w:rPr>
          <w:id w:val="-1546215519"/>
          <w:placeholder>
            <w:docPart w:val="892E439B36C84AA6A890ABFFE5F75E3A"/>
          </w:placeholder>
          <w:showingPlcHdr/>
          <w:text/>
        </w:sdtPr>
        <w:sdtEndPr/>
        <w:sdtContent>
          <w:r w:rsidR="00CE20DC" w:rsidRPr="00D02DA3">
            <w:rPr>
              <w:rStyle w:val="Platzhaltertext"/>
            </w:rPr>
            <w:t xml:space="preserve">Klicken Sie hier, um </w:t>
          </w:r>
          <w:r w:rsidR="00CE20DC">
            <w:rPr>
              <w:rStyle w:val="Platzhaltertext"/>
            </w:rPr>
            <w:t xml:space="preserve">sonstige Informationen </w:t>
          </w:r>
          <w:r w:rsidR="00CE20DC" w:rsidRPr="00D02DA3">
            <w:rPr>
              <w:rStyle w:val="Platzhaltertext"/>
            </w:rPr>
            <w:t>einzugeben.</w:t>
          </w:r>
        </w:sdtContent>
      </w:sdt>
    </w:p>
    <w:p w14:paraId="300376C1" w14:textId="2B19C747" w:rsidR="000952D2" w:rsidRDefault="000952D2" w:rsidP="000952D2">
      <w:pPr>
        <w:rPr>
          <w:lang w:val="de-DE"/>
        </w:rPr>
      </w:pPr>
      <w:r>
        <w:rPr>
          <w:lang w:val="de-DE"/>
        </w:rPr>
        <w:br w:type="page"/>
      </w:r>
    </w:p>
    <w:p w14:paraId="5D21FAEA" w14:textId="442626EE" w:rsidR="009F67AC" w:rsidRDefault="00F06743" w:rsidP="009F67AC">
      <w:pPr>
        <w:pStyle w:val="berschrift1"/>
        <w:rPr>
          <w:lang w:val="de-DE"/>
        </w:rPr>
      </w:pPr>
      <w:r>
        <w:rPr>
          <w:lang w:val="de-DE"/>
        </w:rPr>
        <w:lastRenderedPageBreak/>
        <w:t>Halbtags 4h</w:t>
      </w:r>
    </w:p>
    <w:p w14:paraId="51E8E9A4" w14:textId="77777777" w:rsidR="009F67AC" w:rsidRPr="009F67AC" w:rsidRDefault="009F67AC" w:rsidP="009F67AC">
      <w:pPr>
        <w:rPr>
          <w:lang w:val="de-DE"/>
        </w:rPr>
      </w:pPr>
    </w:p>
    <w:p w14:paraId="1FE146EF" w14:textId="36FA0600" w:rsidR="009F67AC" w:rsidRDefault="00981CE5" w:rsidP="008D12D9">
      <w:pPr>
        <w:tabs>
          <w:tab w:val="left" w:pos="1701"/>
          <w:tab w:val="left" w:pos="4820"/>
          <w:tab w:val="left" w:pos="7797"/>
        </w:tabs>
        <w:rPr>
          <w:lang w:val="de-DE"/>
        </w:rPr>
      </w:pPr>
      <w:sdt>
        <w:sdtPr>
          <w:rPr>
            <w:lang w:val="de-DE"/>
          </w:rPr>
          <w:id w:val="-9793806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170F7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9F67AC">
        <w:rPr>
          <w:lang w:val="de-DE"/>
        </w:rPr>
        <w:t xml:space="preserve"> </w:t>
      </w:r>
      <w:r w:rsidR="009F67AC">
        <w:rPr>
          <w:lang w:val="de-DE"/>
        </w:rPr>
        <w:tab/>
      </w:r>
      <w:r w:rsidR="001201FA">
        <w:rPr>
          <w:lang w:val="de-DE"/>
        </w:rPr>
        <w:t xml:space="preserve">Neuer großer </w:t>
      </w:r>
      <w:r w:rsidR="00A74CF0">
        <w:rPr>
          <w:lang w:val="de-DE"/>
        </w:rPr>
        <w:t xml:space="preserve">Seminarraum </w:t>
      </w:r>
      <w:r w:rsidR="001636C8">
        <w:rPr>
          <w:lang w:val="de-DE"/>
        </w:rPr>
        <w:t>im UG</w:t>
      </w:r>
      <w:r w:rsidR="009F67AC">
        <w:rPr>
          <w:lang w:val="de-DE"/>
        </w:rPr>
        <w:tab/>
      </w:r>
      <w:r w:rsidR="00B203E9">
        <w:rPr>
          <w:lang w:val="de-DE"/>
        </w:rPr>
        <w:t>10 - 80</w:t>
      </w:r>
      <w:r w:rsidR="009F67AC" w:rsidRPr="00790FE2">
        <w:rPr>
          <w:lang w:val="de-DE"/>
        </w:rPr>
        <w:t xml:space="preserve"> Personen, </w:t>
      </w:r>
      <w:r w:rsidR="00A91359">
        <w:rPr>
          <w:lang w:val="de-DE"/>
        </w:rPr>
        <w:t xml:space="preserve">ca. </w:t>
      </w:r>
      <w:r w:rsidR="00B203E9">
        <w:rPr>
          <w:lang w:val="de-DE"/>
        </w:rPr>
        <w:t>100</w:t>
      </w:r>
      <w:r w:rsidR="009F67AC" w:rsidRPr="00790FE2">
        <w:rPr>
          <w:lang w:val="de-DE"/>
        </w:rPr>
        <w:t xml:space="preserve"> m²</w:t>
      </w:r>
      <w:r w:rsidR="009F67AC">
        <w:rPr>
          <w:lang w:val="de-DE"/>
        </w:rPr>
        <w:tab/>
      </w:r>
      <w:r w:rsidR="009F67AC" w:rsidRPr="00790FE2">
        <w:rPr>
          <w:lang w:val="de-DE"/>
        </w:rPr>
        <w:t>1</w:t>
      </w:r>
      <w:r w:rsidR="005E7B85">
        <w:rPr>
          <w:lang w:val="de-DE"/>
        </w:rPr>
        <w:t>6</w:t>
      </w:r>
      <w:r w:rsidR="007A20F9">
        <w:rPr>
          <w:lang w:val="de-DE"/>
        </w:rPr>
        <w:t>8</w:t>
      </w:r>
      <w:r w:rsidR="00DA4A62">
        <w:rPr>
          <w:lang w:val="de-DE"/>
        </w:rPr>
        <w:t>,00 €</w:t>
      </w:r>
      <w:r w:rsidR="009F67AC">
        <w:rPr>
          <w:lang w:val="de-DE"/>
        </w:rPr>
        <w:br/>
      </w:r>
      <w:sdt>
        <w:sdtPr>
          <w:rPr>
            <w:lang w:val="de-DE"/>
          </w:rPr>
          <w:id w:val="2387656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F67AC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9F67AC">
        <w:rPr>
          <w:lang w:val="de-DE"/>
        </w:rPr>
        <w:t xml:space="preserve"> </w:t>
      </w:r>
      <w:r w:rsidR="009F67AC">
        <w:rPr>
          <w:lang w:val="de-DE"/>
        </w:rPr>
        <w:tab/>
      </w:r>
      <w:r w:rsidR="00C50870">
        <w:rPr>
          <w:lang w:val="de-DE"/>
        </w:rPr>
        <w:t>Kleiner Seminarraum im EG</w:t>
      </w:r>
      <w:r w:rsidR="009F67AC">
        <w:rPr>
          <w:lang w:val="de-DE"/>
        </w:rPr>
        <w:tab/>
      </w:r>
      <w:r w:rsidR="009F67AC" w:rsidRPr="00790FE2">
        <w:rPr>
          <w:lang w:val="de-DE"/>
        </w:rPr>
        <w:t>12 Personen, 36,77 m²</w:t>
      </w:r>
      <w:r w:rsidR="009F67AC">
        <w:rPr>
          <w:lang w:val="de-DE"/>
        </w:rPr>
        <w:tab/>
      </w:r>
      <w:r w:rsidR="00DA4A62">
        <w:rPr>
          <w:lang w:val="de-DE"/>
        </w:rPr>
        <w:t xml:space="preserve">  </w:t>
      </w:r>
      <w:r w:rsidR="00973F85">
        <w:rPr>
          <w:lang w:val="de-DE"/>
        </w:rPr>
        <w:t>89</w:t>
      </w:r>
      <w:r w:rsidR="00DA4A62">
        <w:rPr>
          <w:lang w:val="de-DE"/>
        </w:rPr>
        <w:t>,00 €</w:t>
      </w:r>
    </w:p>
    <w:p w14:paraId="4605D5CB" w14:textId="22705F3D" w:rsidR="009F67AC" w:rsidRDefault="009F67AC" w:rsidP="00C032AD">
      <w:pPr>
        <w:tabs>
          <w:tab w:val="left" w:pos="1701"/>
          <w:tab w:val="left" w:pos="5103"/>
        </w:tabs>
        <w:rPr>
          <w:lang w:val="de-DE"/>
        </w:rPr>
      </w:pPr>
      <w:r w:rsidRPr="009F67AC">
        <w:rPr>
          <w:lang w:val="de-DE"/>
        </w:rPr>
        <w:t>Datum:</w:t>
      </w:r>
      <w:r w:rsidR="00397DC7">
        <w:rPr>
          <w:lang w:val="de-DE"/>
        </w:rPr>
        <w:tab/>
      </w:r>
      <w:sdt>
        <w:sdtPr>
          <w:rPr>
            <w:lang w:val="de-DE"/>
          </w:rPr>
          <w:id w:val="1721631720"/>
          <w:placeholder>
            <w:docPart w:val="112539C5CAED4A8092ECBB3E1732F5E2"/>
          </w:placeholder>
          <w:showingPlcHdr/>
          <w:date>
            <w:dateFormat w:val="dd.MM.yyyy"/>
            <w:lid w:val="de-AT"/>
            <w:storeMappedDataAs w:val="dateTime"/>
            <w:calendar w:val="gregorian"/>
          </w:date>
        </w:sdtPr>
        <w:sdtEndPr/>
        <w:sdtContent>
          <w:r w:rsidR="00CE710D" w:rsidRPr="001813B4">
            <w:rPr>
              <w:rStyle w:val="Platzhaltertext"/>
            </w:rPr>
            <w:t>Klicken Sie, um ein Datum einzugeben.</w:t>
          </w:r>
        </w:sdtContent>
      </w:sdt>
    </w:p>
    <w:p w14:paraId="43C6FE19" w14:textId="77777777" w:rsidR="00DA4A62" w:rsidRDefault="00DA4A62" w:rsidP="00DA4A62">
      <w:pPr>
        <w:rPr>
          <w:lang w:val="de-DE"/>
        </w:rPr>
      </w:pPr>
      <w:r>
        <w:rPr>
          <w:lang w:val="de-DE"/>
        </w:rPr>
        <w:t xml:space="preserve">Mehrere Tage:        </w:t>
      </w:r>
      <w:sdt>
        <w:sdtPr>
          <w:rPr>
            <w:lang w:val="de-DE"/>
          </w:rPr>
          <w:id w:val="-2034570865"/>
          <w:placeholder>
            <w:docPart w:val="865BFFFF93A6417ABFD168E843B41D60"/>
          </w:placeholder>
          <w:showingPlcHdr/>
          <w:text/>
        </w:sdtPr>
        <w:sdtEndPr/>
        <w:sdtContent>
          <w:r w:rsidRPr="00D02DA3">
            <w:rPr>
              <w:rStyle w:val="Platzhaltertext"/>
            </w:rPr>
            <w:t xml:space="preserve">Klicken Sie hier, um </w:t>
          </w:r>
          <w:r>
            <w:rPr>
              <w:rStyle w:val="Platzhaltertext"/>
            </w:rPr>
            <w:t xml:space="preserve">sonstige Informationen </w:t>
          </w:r>
          <w:r w:rsidRPr="00D02DA3">
            <w:rPr>
              <w:rStyle w:val="Platzhaltertext"/>
            </w:rPr>
            <w:t>einzugeben.</w:t>
          </w:r>
        </w:sdtContent>
      </w:sdt>
    </w:p>
    <w:p w14:paraId="38D1AE2A" w14:textId="79709000" w:rsidR="001636A8" w:rsidRPr="001636A8" w:rsidRDefault="009F67AC" w:rsidP="008D12D9">
      <w:pPr>
        <w:tabs>
          <w:tab w:val="left" w:pos="1701"/>
          <w:tab w:val="left" w:pos="4820"/>
          <w:tab w:val="left" w:pos="6237"/>
        </w:tabs>
      </w:pPr>
      <w:r>
        <w:rPr>
          <w:lang w:val="de-DE"/>
        </w:rPr>
        <w:t>Von:</w:t>
      </w:r>
      <w:r w:rsidR="001636A8">
        <w:rPr>
          <w:lang w:val="de-DE"/>
        </w:rPr>
        <w:tab/>
      </w:r>
      <w:sdt>
        <w:sdtPr>
          <w:rPr>
            <w:lang w:val="de-DE"/>
          </w:rPr>
          <w:id w:val="-2081513849"/>
          <w:placeholder>
            <w:docPart w:val="1586A0093D9F43D788147FD97D36610D"/>
          </w:placeholder>
          <w:showingPlcHdr/>
          <w:text/>
        </w:sdtPr>
        <w:sdtEndPr/>
        <w:sdtContent>
          <w:r w:rsidR="00C032AD">
            <w:rPr>
              <w:rStyle w:val="Platzhaltertext"/>
            </w:rPr>
            <w:t>Uhrzeit hier</w:t>
          </w:r>
          <w:r w:rsidR="00C032AD" w:rsidRPr="001813B4">
            <w:rPr>
              <w:rStyle w:val="Platzhaltertext"/>
            </w:rPr>
            <w:t xml:space="preserve"> ein</w:t>
          </w:r>
          <w:r w:rsidR="00C032AD">
            <w:rPr>
              <w:rStyle w:val="Platzhaltertext"/>
            </w:rPr>
            <w:t>geben</w:t>
          </w:r>
        </w:sdtContent>
      </w:sdt>
      <w:r w:rsidR="001636A8">
        <w:rPr>
          <w:lang w:val="de-DE"/>
        </w:rPr>
        <w:tab/>
        <w:t>Bis:</w:t>
      </w:r>
      <w:r w:rsidR="00CE710D">
        <w:rPr>
          <w:lang w:val="de-DE"/>
        </w:rPr>
        <w:tab/>
      </w:r>
      <w:sdt>
        <w:sdtPr>
          <w:rPr>
            <w:lang w:val="de-DE"/>
          </w:rPr>
          <w:id w:val="1488668801"/>
          <w:placeholder>
            <w:docPart w:val="58377A27D08B463F90475CF555FB3F12"/>
          </w:placeholder>
          <w:showingPlcHdr/>
          <w:text/>
        </w:sdtPr>
        <w:sdtEndPr/>
        <w:sdtContent>
          <w:r w:rsidR="00C032AD">
            <w:rPr>
              <w:rStyle w:val="Platzhaltertext"/>
            </w:rPr>
            <w:t>Uhrzeit hier eingeben</w:t>
          </w:r>
        </w:sdtContent>
      </w:sdt>
    </w:p>
    <w:p w14:paraId="56989292" w14:textId="58590F20" w:rsidR="009F67AC" w:rsidRDefault="00F06743" w:rsidP="009F67AC">
      <w:pPr>
        <w:pStyle w:val="berschrift1"/>
        <w:rPr>
          <w:lang w:val="de-DE"/>
        </w:rPr>
      </w:pPr>
      <w:r>
        <w:rPr>
          <w:lang w:val="de-DE"/>
        </w:rPr>
        <w:t>Ganztags</w:t>
      </w:r>
    </w:p>
    <w:p w14:paraId="0286FAB6" w14:textId="77777777" w:rsidR="009F67AC" w:rsidRPr="009F67AC" w:rsidRDefault="009F67AC" w:rsidP="009F67AC">
      <w:pPr>
        <w:rPr>
          <w:lang w:val="de-DE"/>
        </w:rPr>
      </w:pPr>
    </w:p>
    <w:p w14:paraId="75987262" w14:textId="640F5B0A" w:rsidR="00790FE2" w:rsidRDefault="00981CE5" w:rsidP="008D12D9">
      <w:pPr>
        <w:tabs>
          <w:tab w:val="left" w:pos="1701"/>
          <w:tab w:val="left" w:pos="4820"/>
          <w:tab w:val="left" w:pos="7797"/>
        </w:tabs>
        <w:rPr>
          <w:lang w:val="de-DE"/>
        </w:rPr>
      </w:pPr>
      <w:sdt>
        <w:sdtPr>
          <w:rPr>
            <w:lang w:val="de-DE"/>
          </w:rPr>
          <w:id w:val="-6823634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F67AC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790FE2">
        <w:rPr>
          <w:lang w:val="de-DE"/>
        </w:rPr>
        <w:t xml:space="preserve"> </w:t>
      </w:r>
      <w:r w:rsidR="00790FE2">
        <w:rPr>
          <w:lang w:val="de-DE"/>
        </w:rPr>
        <w:tab/>
      </w:r>
      <w:r w:rsidR="00C50870">
        <w:rPr>
          <w:lang w:val="de-DE"/>
        </w:rPr>
        <w:t>Neuer großer Seminarraum im UG</w:t>
      </w:r>
      <w:r w:rsidR="00790FE2">
        <w:rPr>
          <w:lang w:val="de-DE"/>
        </w:rPr>
        <w:tab/>
      </w:r>
      <w:r w:rsidR="00B203E9">
        <w:rPr>
          <w:lang w:val="de-DE"/>
        </w:rPr>
        <w:t>10 - 80</w:t>
      </w:r>
      <w:r w:rsidR="00B203E9" w:rsidRPr="00790FE2">
        <w:rPr>
          <w:lang w:val="de-DE"/>
        </w:rPr>
        <w:t xml:space="preserve"> Personen, </w:t>
      </w:r>
      <w:r w:rsidR="00A91359">
        <w:rPr>
          <w:lang w:val="de-DE"/>
        </w:rPr>
        <w:t xml:space="preserve">ca. </w:t>
      </w:r>
      <w:r w:rsidR="00B203E9">
        <w:rPr>
          <w:lang w:val="de-DE"/>
        </w:rPr>
        <w:t>100</w:t>
      </w:r>
      <w:r w:rsidR="00B203E9" w:rsidRPr="00790FE2">
        <w:rPr>
          <w:lang w:val="de-DE"/>
        </w:rPr>
        <w:t xml:space="preserve"> m²</w:t>
      </w:r>
      <w:r w:rsidR="009F67AC">
        <w:rPr>
          <w:lang w:val="de-DE"/>
        </w:rPr>
        <w:tab/>
      </w:r>
      <w:r w:rsidR="00F61723">
        <w:rPr>
          <w:lang w:val="de-DE"/>
        </w:rPr>
        <w:t>2</w:t>
      </w:r>
      <w:r w:rsidR="007A20F9">
        <w:rPr>
          <w:lang w:val="de-DE"/>
        </w:rPr>
        <w:t>1</w:t>
      </w:r>
      <w:r w:rsidR="00F61723">
        <w:rPr>
          <w:lang w:val="de-DE"/>
        </w:rPr>
        <w:t>0</w:t>
      </w:r>
      <w:r w:rsidR="00DA4A62">
        <w:rPr>
          <w:lang w:val="de-DE"/>
        </w:rPr>
        <w:t>,00 €</w:t>
      </w:r>
      <w:r w:rsidR="00B57B71">
        <w:rPr>
          <w:lang w:val="de-DE"/>
        </w:rPr>
        <w:t xml:space="preserve"> </w:t>
      </w:r>
      <w:r w:rsidR="00B57B71">
        <w:rPr>
          <w:lang w:val="de-DE"/>
        </w:rPr>
        <w:br/>
        <w:t xml:space="preserve">                              </w:t>
      </w:r>
      <w:r w:rsidR="00790FE2">
        <w:rPr>
          <w:lang w:val="de-DE"/>
        </w:rPr>
        <w:br/>
      </w:r>
      <w:sdt>
        <w:sdtPr>
          <w:rPr>
            <w:lang w:val="de-DE"/>
          </w:rPr>
          <w:id w:val="-10248646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90FE2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790FE2">
        <w:rPr>
          <w:lang w:val="de-DE"/>
        </w:rPr>
        <w:t xml:space="preserve"> </w:t>
      </w:r>
      <w:r w:rsidR="00790FE2">
        <w:rPr>
          <w:lang w:val="de-DE"/>
        </w:rPr>
        <w:tab/>
      </w:r>
      <w:r w:rsidR="00C50870">
        <w:rPr>
          <w:lang w:val="de-DE"/>
        </w:rPr>
        <w:t>Kleiner Seminarraum im EG</w:t>
      </w:r>
      <w:r w:rsidR="00790FE2">
        <w:rPr>
          <w:lang w:val="de-DE"/>
        </w:rPr>
        <w:tab/>
      </w:r>
      <w:r w:rsidR="00790FE2" w:rsidRPr="00790FE2">
        <w:rPr>
          <w:lang w:val="de-DE"/>
        </w:rPr>
        <w:t>12 Personen, 36,77 m²</w:t>
      </w:r>
      <w:r w:rsidR="009F67AC">
        <w:rPr>
          <w:lang w:val="de-DE"/>
        </w:rPr>
        <w:tab/>
      </w:r>
      <w:r w:rsidR="001E5672">
        <w:rPr>
          <w:lang w:val="de-DE"/>
        </w:rPr>
        <w:t>13</w:t>
      </w:r>
      <w:r w:rsidR="00973F85">
        <w:rPr>
          <w:lang w:val="de-DE"/>
        </w:rPr>
        <w:t>6,50</w:t>
      </w:r>
      <w:r w:rsidR="00DA4A62">
        <w:rPr>
          <w:lang w:val="de-DE"/>
        </w:rPr>
        <w:t xml:space="preserve"> €</w:t>
      </w:r>
    </w:p>
    <w:p w14:paraId="6F16321F" w14:textId="7139A29C" w:rsidR="009F67AC" w:rsidRDefault="00790FE2" w:rsidP="00D32657">
      <w:pPr>
        <w:tabs>
          <w:tab w:val="left" w:pos="1701"/>
          <w:tab w:val="left" w:pos="5103"/>
        </w:tabs>
        <w:rPr>
          <w:lang w:val="de-DE"/>
        </w:rPr>
      </w:pPr>
      <w:r w:rsidRPr="009F67AC">
        <w:rPr>
          <w:lang w:val="de-DE"/>
        </w:rPr>
        <w:t>Datum:</w:t>
      </w:r>
      <w:r w:rsidR="00D32657">
        <w:rPr>
          <w:lang w:val="de-DE"/>
        </w:rPr>
        <w:tab/>
      </w:r>
      <w:sdt>
        <w:sdtPr>
          <w:rPr>
            <w:lang w:val="de-DE"/>
          </w:rPr>
          <w:id w:val="625737102"/>
          <w:placeholder>
            <w:docPart w:val="5EEF7272F68F4E72AAFE4DDD783A9D65"/>
          </w:placeholder>
          <w:showingPlcHdr/>
          <w:date>
            <w:dateFormat w:val="dd.MM.yyyy"/>
            <w:lid w:val="de-AT"/>
            <w:storeMappedDataAs w:val="dateTime"/>
            <w:calendar w:val="gregorian"/>
          </w:date>
        </w:sdtPr>
        <w:sdtEndPr/>
        <w:sdtContent>
          <w:r w:rsidR="00D32657" w:rsidRPr="001813B4">
            <w:rPr>
              <w:rStyle w:val="Platzhaltertext"/>
            </w:rPr>
            <w:t>Klicken Sie, um ein Datum einzugeben.</w:t>
          </w:r>
        </w:sdtContent>
      </w:sdt>
      <w:r w:rsidR="00DA4A62">
        <w:rPr>
          <w:lang w:val="de-DE"/>
        </w:rPr>
        <w:t xml:space="preserve"> </w:t>
      </w:r>
    </w:p>
    <w:p w14:paraId="041666FD" w14:textId="76FB3269" w:rsidR="00DA4A62" w:rsidRDefault="00DA4A62" w:rsidP="00DA4A62">
      <w:pPr>
        <w:rPr>
          <w:lang w:val="de-DE"/>
        </w:rPr>
      </w:pPr>
      <w:r>
        <w:rPr>
          <w:lang w:val="de-DE"/>
        </w:rPr>
        <w:t xml:space="preserve">Mehrere Tage:        </w:t>
      </w:r>
      <w:sdt>
        <w:sdtPr>
          <w:rPr>
            <w:lang w:val="de-DE"/>
          </w:rPr>
          <w:id w:val="-1657981026"/>
          <w:placeholder>
            <w:docPart w:val="A8934768EE6B4933922A0920A11A320B"/>
          </w:placeholder>
          <w:showingPlcHdr/>
          <w:text/>
        </w:sdtPr>
        <w:sdtEndPr/>
        <w:sdtContent>
          <w:r w:rsidRPr="00D02DA3">
            <w:rPr>
              <w:rStyle w:val="Platzhaltertext"/>
            </w:rPr>
            <w:t xml:space="preserve">Klicken Sie hier, um </w:t>
          </w:r>
          <w:r>
            <w:rPr>
              <w:rStyle w:val="Platzhaltertext"/>
            </w:rPr>
            <w:t xml:space="preserve">sonstige Informationen </w:t>
          </w:r>
          <w:r w:rsidRPr="00D02DA3">
            <w:rPr>
              <w:rStyle w:val="Platzhaltertext"/>
            </w:rPr>
            <w:t>einzugeben.</w:t>
          </w:r>
        </w:sdtContent>
      </w:sdt>
    </w:p>
    <w:p w14:paraId="6E1A7EB6" w14:textId="197CF8EA" w:rsidR="009F67AC" w:rsidRDefault="009F67AC" w:rsidP="008D12D9">
      <w:pPr>
        <w:tabs>
          <w:tab w:val="left" w:pos="1701"/>
          <w:tab w:val="left" w:pos="4820"/>
          <w:tab w:val="left" w:pos="6237"/>
        </w:tabs>
        <w:rPr>
          <w:lang w:val="de-DE"/>
        </w:rPr>
      </w:pPr>
      <w:r>
        <w:rPr>
          <w:lang w:val="de-DE"/>
        </w:rPr>
        <w:t>Von</w:t>
      </w:r>
      <w:r w:rsidR="00C032AD">
        <w:rPr>
          <w:lang w:val="de-DE"/>
        </w:rPr>
        <w:t>:</w:t>
      </w:r>
      <w:r w:rsidR="00C032AD">
        <w:rPr>
          <w:lang w:val="de-DE"/>
        </w:rPr>
        <w:tab/>
      </w:r>
      <w:sdt>
        <w:sdtPr>
          <w:rPr>
            <w:lang w:val="de-DE"/>
          </w:rPr>
          <w:id w:val="1870786970"/>
          <w:placeholder>
            <w:docPart w:val="CA8D8046903746F4A33EB1BAE6F0E172"/>
          </w:placeholder>
          <w:showingPlcHdr/>
          <w:text/>
        </w:sdtPr>
        <w:sdtEndPr/>
        <w:sdtContent>
          <w:r w:rsidR="00C032AD">
            <w:rPr>
              <w:rStyle w:val="Platzhaltertext"/>
            </w:rPr>
            <w:t>Uhrzeit hier eingeben</w:t>
          </w:r>
        </w:sdtContent>
      </w:sdt>
      <w:r>
        <w:rPr>
          <w:lang w:val="de-DE"/>
        </w:rPr>
        <w:tab/>
        <w:t xml:space="preserve">Bis: </w:t>
      </w:r>
      <w:r w:rsidR="00C032AD">
        <w:rPr>
          <w:lang w:val="de-DE"/>
        </w:rPr>
        <w:tab/>
      </w:r>
      <w:sdt>
        <w:sdtPr>
          <w:rPr>
            <w:lang w:val="de-DE"/>
          </w:rPr>
          <w:id w:val="-1795666038"/>
          <w:placeholder>
            <w:docPart w:val="78C626951ADF4780AC099A7C8CF0F0CD"/>
          </w:placeholder>
          <w:showingPlcHdr/>
          <w:text/>
        </w:sdtPr>
        <w:sdtEndPr/>
        <w:sdtContent>
          <w:r w:rsidR="00C032AD">
            <w:rPr>
              <w:rStyle w:val="Platzhaltertext"/>
            </w:rPr>
            <w:t>Uhrzeit hier eingeben</w:t>
          </w:r>
        </w:sdtContent>
      </w:sdt>
    </w:p>
    <w:p w14:paraId="4263E07A" w14:textId="0CA78FA6" w:rsidR="009F67AC" w:rsidRDefault="009F67AC" w:rsidP="009F67AC">
      <w:pPr>
        <w:tabs>
          <w:tab w:val="left" w:pos="5103"/>
        </w:tabs>
        <w:rPr>
          <w:lang w:val="de-DE"/>
        </w:rPr>
      </w:pPr>
    </w:p>
    <w:p w14:paraId="133E994A" w14:textId="773D934C" w:rsidR="009F67AC" w:rsidRDefault="009F67AC" w:rsidP="009F67AC">
      <w:pPr>
        <w:pStyle w:val="berschrift1"/>
        <w:rPr>
          <w:lang w:val="de-DE"/>
        </w:rPr>
      </w:pPr>
      <w:r>
        <w:rPr>
          <w:lang w:val="de-DE"/>
        </w:rPr>
        <w:t>Catering</w:t>
      </w:r>
    </w:p>
    <w:p w14:paraId="3AA124EB" w14:textId="7930BD48" w:rsidR="00467678" w:rsidRDefault="00981CE5" w:rsidP="00B34F24">
      <w:pPr>
        <w:tabs>
          <w:tab w:val="left" w:pos="426"/>
          <w:tab w:val="left" w:pos="993"/>
        </w:tabs>
        <w:rPr>
          <w:rFonts w:ascii="MS Gothic" w:eastAsia="MS Gothic" w:hAnsi="MS Gothic"/>
          <w:lang w:val="de-DE"/>
        </w:rPr>
      </w:pPr>
      <w:sdt>
        <w:sdtPr>
          <w:rPr>
            <w:lang w:val="de-DE"/>
          </w:rPr>
          <w:id w:val="9686377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F67AC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9F67AC">
        <w:rPr>
          <w:lang w:val="de-DE"/>
        </w:rPr>
        <w:t xml:space="preserve"> </w:t>
      </w:r>
      <w:r w:rsidR="009F67AC">
        <w:rPr>
          <w:lang w:val="de-DE"/>
        </w:rPr>
        <w:tab/>
        <w:t>Kein Catering</w:t>
      </w:r>
      <w:r w:rsidR="009F67AC">
        <w:rPr>
          <w:lang w:val="de-DE"/>
        </w:rPr>
        <w:br/>
      </w:r>
      <w:sdt>
        <w:sdtPr>
          <w:rPr>
            <w:lang w:val="de-DE"/>
          </w:rPr>
          <w:id w:val="-19798248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F67AC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9F67AC">
        <w:rPr>
          <w:lang w:val="de-DE"/>
        </w:rPr>
        <w:t xml:space="preserve"> </w:t>
      </w:r>
      <w:r w:rsidR="009F67AC">
        <w:rPr>
          <w:lang w:val="de-DE"/>
        </w:rPr>
        <w:tab/>
        <w:t>C1: Kaffee</w:t>
      </w:r>
      <w:r w:rsidR="00245010">
        <w:rPr>
          <w:lang w:val="de-DE"/>
        </w:rPr>
        <w:t>, Tee</w:t>
      </w:r>
      <w:r w:rsidR="009F67AC">
        <w:rPr>
          <w:lang w:val="de-DE"/>
        </w:rPr>
        <w:t xml:space="preserve"> und Getränke p</w:t>
      </w:r>
      <w:r w:rsidR="00005737">
        <w:rPr>
          <w:lang w:val="de-DE"/>
        </w:rPr>
        <w:t>. P.</w:t>
      </w:r>
      <w:r w:rsidR="009F67AC">
        <w:rPr>
          <w:lang w:val="de-DE"/>
        </w:rPr>
        <w:tab/>
      </w:r>
      <w:r w:rsidR="00D32657">
        <w:rPr>
          <w:lang w:val="de-DE"/>
        </w:rPr>
        <w:tab/>
      </w:r>
      <w:r w:rsidR="00DF60BA">
        <w:rPr>
          <w:lang w:val="de-DE"/>
        </w:rPr>
        <w:tab/>
      </w:r>
      <w:r w:rsidR="00DF60BA">
        <w:rPr>
          <w:lang w:val="de-DE"/>
        </w:rPr>
        <w:tab/>
      </w:r>
      <w:r w:rsidR="00DF60BA">
        <w:rPr>
          <w:lang w:val="de-DE"/>
        </w:rPr>
        <w:tab/>
      </w:r>
      <w:r w:rsidR="00DF60BA">
        <w:rPr>
          <w:lang w:val="de-DE"/>
        </w:rPr>
        <w:tab/>
      </w:r>
      <w:r w:rsidR="0038298F">
        <w:rPr>
          <w:lang w:val="de-DE"/>
        </w:rPr>
        <w:t xml:space="preserve">  </w:t>
      </w:r>
      <w:r w:rsidR="004E33EC">
        <w:rPr>
          <w:lang w:val="de-DE"/>
        </w:rPr>
        <w:tab/>
        <w:t xml:space="preserve"> </w:t>
      </w:r>
      <w:r w:rsidR="00B34F24">
        <w:rPr>
          <w:lang w:val="de-DE"/>
        </w:rPr>
        <w:t xml:space="preserve">   </w:t>
      </w:r>
      <w:r w:rsidR="00245010">
        <w:rPr>
          <w:lang w:val="de-DE"/>
        </w:rPr>
        <w:t>15</w:t>
      </w:r>
      <w:r w:rsidR="009F67AC">
        <w:rPr>
          <w:lang w:val="de-DE"/>
        </w:rPr>
        <w:t>,</w:t>
      </w:r>
      <w:r w:rsidR="00245010">
        <w:rPr>
          <w:lang w:val="de-DE"/>
        </w:rPr>
        <w:t>0</w:t>
      </w:r>
      <w:r w:rsidR="009F67AC">
        <w:rPr>
          <w:lang w:val="de-DE"/>
        </w:rPr>
        <w:t>0 €</w:t>
      </w:r>
      <w:r w:rsidR="009F67AC">
        <w:rPr>
          <w:lang w:val="de-DE"/>
        </w:rPr>
        <w:br/>
      </w:r>
      <w:sdt>
        <w:sdtPr>
          <w:rPr>
            <w:lang w:val="de-DE"/>
          </w:rPr>
          <w:id w:val="21242576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F67AC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9F67AC">
        <w:rPr>
          <w:lang w:val="de-DE"/>
        </w:rPr>
        <w:t xml:space="preserve"> </w:t>
      </w:r>
      <w:r w:rsidR="009F67AC">
        <w:rPr>
          <w:lang w:val="de-DE"/>
        </w:rPr>
        <w:tab/>
        <w:t xml:space="preserve">C2: Kaffee, </w:t>
      </w:r>
      <w:r w:rsidR="00362581">
        <w:rPr>
          <w:lang w:val="de-DE"/>
        </w:rPr>
        <w:t xml:space="preserve">Tee, </w:t>
      </w:r>
      <w:r w:rsidR="009F67AC">
        <w:rPr>
          <w:lang w:val="de-DE"/>
        </w:rPr>
        <w:t>Getränke, Miniplunder</w:t>
      </w:r>
      <w:r w:rsidR="00362581">
        <w:rPr>
          <w:lang w:val="de-DE"/>
        </w:rPr>
        <w:t>, Nüsse</w:t>
      </w:r>
      <w:r w:rsidR="009F67AC">
        <w:rPr>
          <w:lang w:val="de-DE"/>
        </w:rPr>
        <w:t xml:space="preserve"> und Obstkorb p</w:t>
      </w:r>
      <w:r w:rsidR="00005737">
        <w:rPr>
          <w:lang w:val="de-DE"/>
        </w:rPr>
        <w:t>. P.</w:t>
      </w:r>
      <w:r w:rsidR="009F67AC">
        <w:rPr>
          <w:lang w:val="de-DE"/>
        </w:rPr>
        <w:tab/>
      </w:r>
      <w:r w:rsidR="00D32657">
        <w:rPr>
          <w:lang w:val="de-DE"/>
        </w:rPr>
        <w:tab/>
      </w:r>
      <w:r w:rsidR="0038298F">
        <w:rPr>
          <w:lang w:val="de-DE"/>
        </w:rPr>
        <w:t xml:space="preserve">  </w:t>
      </w:r>
      <w:r w:rsidR="004E33EC">
        <w:rPr>
          <w:lang w:val="de-DE"/>
        </w:rPr>
        <w:tab/>
        <w:t xml:space="preserve"> </w:t>
      </w:r>
      <w:r w:rsidR="00B34F24">
        <w:rPr>
          <w:lang w:val="de-DE"/>
        </w:rPr>
        <w:t xml:space="preserve">   </w:t>
      </w:r>
      <w:r w:rsidR="00245010">
        <w:rPr>
          <w:lang w:val="de-DE"/>
        </w:rPr>
        <w:t>2</w:t>
      </w:r>
      <w:r w:rsidR="00D80432">
        <w:rPr>
          <w:lang w:val="de-DE"/>
        </w:rPr>
        <w:t>2</w:t>
      </w:r>
      <w:r w:rsidR="00245010">
        <w:rPr>
          <w:lang w:val="de-DE"/>
        </w:rPr>
        <w:t>,</w:t>
      </w:r>
      <w:r w:rsidR="00362581">
        <w:rPr>
          <w:lang w:val="de-DE"/>
        </w:rPr>
        <w:t>0</w:t>
      </w:r>
      <w:r w:rsidR="009F67AC">
        <w:rPr>
          <w:lang w:val="de-DE"/>
        </w:rPr>
        <w:t>0 €</w:t>
      </w:r>
      <w:r w:rsidR="00A13F74">
        <w:rPr>
          <w:lang w:val="de-DE"/>
        </w:rPr>
        <w:br/>
      </w:r>
      <w:sdt>
        <w:sdtPr>
          <w:rPr>
            <w:lang w:val="de-DE"/>
          </w:rPr>
          <w:id w:val="-4815418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13F74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A13F74">
        <w:rPr>
          <w:lang w:val="de-DE"/>
        </w:rPr>
        <w:t xml:space="preserve"> </w:t>
      </w:r>
      <w:r w:rsidR="00A13F74">
        <w:rPr>
          <w:lang w:val="de-DE"/>
        </w:rPr>
        <w:tab/>
        <w:t>C</w:t>
      </w:r>
      <w:r w:rsidR="004D2A72">
        <w:rPr>
          <w:lang w:val="de-DE"/>
        </w:rPr>
        <w:t>3</w:t>
      </w:r>
      <w:r w:rsidR="00A13F74">
        <w:rPr>
          <w:lang w:val="de-DE"/>
        </w:rPr>
        <w:t>: Kaffee, Tee, Getränke, Nüsse</w:t>
      </w:r>
      <w:r w:rsidR="00E73082">
        <w:rPr>
          <w:lang w:val="de-DE"/>
        </w:rPr>
        <w:t xml:space="preserve">, </w:t>
      </w:r>
      <w:r w:rsidR="00A13F74">
        <w:rPr>
          <w:lang w:val="de-DE"/>
        </w:rPr>
        <w:t xml:space="preserve">Obstkorb </w:t>
      </w:r>
      <w:r w:rsidR="00E73082">
        <w:rPr>
          <w:lang w:val="de-DE"/>
        </w:rPr>
        <w:t xml:space="preserve">und warmes Mittagessen </w:t>
      </w:r>
      <w:r w:rsidR="00A13F74">
        <w:rPr>
          <w:lang w:val="de-DE"/>
        </w:rPr>
        <w:t>p. P.</w:t>
      </w:r>
      <w:r w:rsidR="00A13F74">
        <w:rPr>
          <w:lang w:val="de-DE"/>
        </w:rPr>
        <w:tab/>
      </w:r>
      <w:r w:rsidR="00A13F74">
        <w:rPr>
          <w:lang w:val="de-DE"/>
        </w:rPr>
        <w:tab/>
      </w:r>
      <w:r w:rsidR="00B34F24">
        <w:rPr>
          <w:lang w:val="de-DE"/>
        </w:rPr>
        <w:t xml:space="preserve">   </w:t>
      </w:r>
      <w:r w:rsidR="004E33EC">
        <w:rPr>
          <w:lang w:val="de-DE"/>
        </w:rPr>
        <w:t xml:space="preserve"> </w:t>
      </w:r>
      <w:r w:rsidR="006A13C2">
        <w:rPr>
          <w:lang w:val="de-DE"/>
        </w:rPr>
        <w:t>34</w:t>
      </w:r>
      <w:r w:rsidR="00A13F74">
        <w:rPr>
          <w:lang w:val="de-DE"/>
        </w:rPr>
        <w:t>,00 €</w:t>
      </w:r>
      <w:r w:rsidR="00A13F74">
        <w:rPr>
          <w:lang w:val="de-DE"/>
        </w:rPr>
        <w:br/>
      </w:r>
      <w:sdt>
        <w:sdtPr>
          <w:rPr>
            <w:lang w:val="de-DE"/>
          </w:rPr>
          <w:id w:val="-4928712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F67AC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9F67AC">
        <w:rPr>
          <w:lang w:val="de-DE"/>
        </w:rPr>
        <w:t xml:space="preserve"> </w:t>
      </w:r>
      <w:r w:rsidR="009F67AC">
        <w:rPr>
          <w:lang w:val="de-DE"/>
        </w:rPr>
        <w:tab/>
        <w:t>C</w:t>
      </w:r>
      <w:r w:rsidR="004D2A72">
        <w:rPr>
          <w:lang w:val="de-DE"/>
        </w:rPr>
        <w:t>4</w:t>
      </w:r>
      <w:r w:rsidR="009F67AC">
        <w:rPr>
          <w:lang w:val="de-DE"/>
        </w:rPr>
        <w:t xml:space="preserve">: Kaffee, </w:t>
      </w:r>
      <w:r w:rsidR="00DA4A62">
        <w:rPr>
          <w:lang w:val="de-DE"/>
        </w:rPr>
        <w:t xml:space="preserve">Tee, </w:t>
      </w:r>
      <w:r w:rsidR="009F67AC">
        <w:rPr>
          <w:lang w:val="de-DE"/>
        </w:rPr>
        <w:t xml:space="preserve">Getränke, Miniplunder, </w:t>
      </w:r>
      <w:r w:rsidR="00DA4A62">
        <w:rPr>
          <w:lang w:val="de-DE"/>
        </w:rPr>
        <w:t xml:space="preserve">Nüsse, </w:t>
      </w:r>
      <w:r w:rsidR="009F67AC">
        <w:rPr>
          <w:lang w:val="de-DE"/>
        </w:rPr>
        <w:t xml:space="preserve">Obstkorb und </w:t>
      </w:r>
      <w:r w:rsidR="00E73082">
        <w:rPr>
          <w:lang w:val="de-DE"/>
        </w:rPr>
        <w:t xml:space="preserve">warmes </w:t>
      </w:r>
      <w:r w:rsidR="009F67AC">
        <w:rPr>
          <w:lang w:val="de-DE"/>
        </w:rPr>
        <w:t>Mittagessen</w:t>
      </w:r>
      <w:r w:rsidR="00005737">
        <w:rPr>
          <w:lang w:val="de-DE"/>
        </w:rPr>
        <w:t xml:space="preserve"> p. P.</w:t>
      </w:r>
      <w:r w:rsidR="00005737">
        <w:rPr>
          <w:lang w:val="de-DE"/>
        </w:rPr>
        <w:tab/>
      </w:r>
      <w:r w:rsidR="004E33EC">
        <w:rPr>
          <w:lang w:val="de-DE"/>
        </w:rPr>
        <w:t xml:space="preserve"> </w:t>
      </w:r>
      <w:r w:rsidR="00B34F24">
        <w:rPr>
          <w:lang w:val="de-DE"/>
        </w:rPr>
        <w:t xml:space="preserve">   </w:t>
      </w:r>
      <w:r w:rsidR="009F67AC">
        <w:rPr>
          <w:lang w:val="de-DE"/>
        </w:rPr>
        <w:t>3</w:t>
      </w:r>
      <w:r w:rsidR="00DA4A62">
        <w:rPr>
          <w:lang w:val="de-DE"/>
        </w:rPr>
        <w:t>6</w:t>
      </w:r>
      <w:r w:rsidR="00005737">
        <w:rPr>
          <w:lang w:val="de-DE"/>
        </w:rPr>
        <w:t>,</w:t>
      </w:r>
      <w:r w:rsidR="00DA4A62">
        <w:rPr>
          <w:lang w:val="de-DE"/>
        </w:rPr>
        <w:t xml:space="preserve">00 </w:t>
      </w:r>
      <w:r w:rsidR="009F67AC">
        <w:rPr>
          <w:lang w:val="de-DE"/>
        </w:rPr>
        <w:t>€</w:t>
      </w:r>
      <w:r w:rsidR="00FA7FCF">
        <w:rPr>
          <w:lang w:val="de-DE"/>
        </w:rPr>
        <w:br/>
      </w:r>
      <w:r w:rsidR="00D918E3">
        <w:rPr>
          <w:b/>
          <w:bCs/>
          <w:lang w:val="de-DE"/>
        </w:rPr>
        <w:t xml:space="preserve">       </w:t>
      </w:r>
      <w:r w:rsidR="00FA7FCF" w:rsidRPr="002A0AB0">
        <w:rPr>
          <w:b/>
          <w:bCs/>
          <w:lang w:val="de-DE"/>
        </w:rPr>
        <w:t>Hinweis:</w:t>
      </w:r>
      <w:r w:rsidR="00FA7FCF">
        <w:rPr>
          <w:lang w:val="de-DE"/>
        </w:rPr>
        <w:t xml:space="preserve"> </w:t>
      </w:r>
      <w:r w:rsidR="005546DC">
        <w:t xml:space="preserve">Wir können aktuell leider kein </w:t>
      </w:r>
      <w:r w:rsidR="00195281">
        <w:t>warmes Catering anbieten, wenn Sie trotzdem</w:t>
      </w:r>
      <w:r w:rsidR="00195281">
        <w:br/>
        <w:t xml:space="preserve">       warme Gerichte wünschen,</w:t>
      </w:r>
      <w:r w:rsidR="00830971">
        <w:t xml:space="preserve"> können wir für Sie </w:t>
      </w:r>
      <w:r w:rsidR="00DA3B3F">
        <w:t>auf Wunsch je Termin 1 warmes Gericht bestellen</w:t>
      </w:r>
      <w:r w:rsidR="002A0AB0">
        <w:t>!</w:t>
      </w:r>
      <w:r w:rsidR="003E5E35">
        <w:br/>
        <w:t xml:space="preserve">       z.B. Chili con Carne, Kartoffelgulasch, Krautfleckerl, Lasagne, Hühnercurry, etc. </w:t>
      </w:r>
      <w:r w:rsidR="00FD6C5F">
        <w:br/>
      </w:r>
      <w:r w:rsidR="00B37251" w:rsidRPr="00226E7B">
        <w:rPr>
          <w:sz w:val="10"/>
          <w:szCs w:val="10"/>
          <w:lang w:val="de-DE"/>
        </w:rPr>
        <w:br/>
      </w:r>
      <w:r w:rsidR="00F9071B" w:rsidRPr="00F9071B">
        <w:rPr>
          <w:b/>
          <w:bCs/>
          <w:lang w:val="de-DE"/>
        </w:rPr>
        <w:t xml:space="preserve">Anstelle eines warmen Mittagessens können wir </w:t>
      </w:r>
      <w:r w:rsidR="006A13C2">
        <w:rPr>
          <w:b/>
          <w:bCs/>
          <w:lang w:val="de-DE"/>
        </w:rPr>
        <w:t xml:space="preserve">Ihnen </w:t>
      </w:r>
      <w:r w:rsidR="00F9071B" w:rsidRPr="00F9071B">
        <w:rPr>
          <w:b/>
          <w:bCs/>
          <w:lang w:val="de-DE"/>
        </w:rPr>
        <w:t xml:space="preserve">auch kalt servierte </w:t>
      </w:r>
      <w:r w:rsidR="00FA4E72">
        <w:rPr>
          <w:b/>
          <w:bCs/>
          <w:lang w:val="de-DE"/>
        </w:rPr>
        <w:t>Speisen</w:t>
      </w:r>
      <w:r w:rsidR="00F9071B" w:rsidRPr="00F9071B">
        <w:rPr>
          <w:b/>
          <w:bCs/>
          <w:lang w:val="de-DE"/>
        </w:rPr>
        <w:t xml:space="preserve"> anbieten</w:t>
      </w:r>
      <w:r w:rsidR="00226E7B">
        <w:rPr>
          <w:b/>
          <w:bCs/>
          <w:lang w:val="de-DE"/>
        </w:rPr>
        <w:t>:</w:t>
      </w:r>
      <w:r w:rsidR="00F83549" w:rsidRPr="00226E7B">
        <w:rPr>
          <w:b/>
          <w:bCs/>
          <w:lang w:val="de-DE"/>
        </w:rPr>
        <w:br/>
      </w:r>
      <w:sdt>
        <w:sdtPr>
          <w:rPr>
            <w:lang w:val="de-DE"/>
          </w:rPr>
          <w:id w:val="-16213745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83549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F83549">
        <w:rPr>
          <w:lang w:val="de-DE"/>
        </w:rPr>
        <w:t xml:space="preserve"> </w:t>
      </w:r>
      <w:r w:rsidR="00F83549">
        <w:rPr>
          <w:lang w:val="de-DE"/>
        </w:rPr>
        <w:tab/>
      </w:r>
      <w:r w:rsidR="00487EAB">
        <w:rPr>
          <w:lang w:val="de-DE"/>
        </w:rPr>
        <w:t>B1</w:t>
      </w:r>
      <w:r w:rsidR="00F83549">
        <w:rPr>
          <w:lang w:val="de-DE"/>
        </w:rPr>
        <w:t xml:space="preserve">: Kaffee, Tee, Getränke, Miniplunder, Nüsse, Obstkorb und </w:t>
      </w:r>
      <w:r w:rsidR="00487EAB">
        <w:rPr>
          <w:lang w:val="de-DE"/>
        </w:rPr>
        <w:t>belegt Brötchen</w:t>
      </w:r>
      <w:r w:rsidR="00F83549">
        <w:rPr>
          <w:lang w:val="de-DE"/>
        </w:rPr>
        <w:t xml:space="preserve"> p. P.</w:t>
      </w:r>
      <w:r w:rsidR="0038298F">
        <w:rPr>
          <w:lang w:val="de-DE"/>
        </w:rPr>
        <w:t xml:space="preserve"> </w:t>
      </w:r>
      <w:r w:rsidR="004E33EC">
        <w:rPr>
          <w:lang w:val="de-DE"/>
        </w:rPr>
        <w:tab/>
      </w:r>
      <w:r w:rsidR="00B34F24">
        <w:rPr>
          <w:lang w:val="de-DE"/>
        </w:rPr>
        <w:t xml:space="preserve">   </w:t>
      </w:r>
      <w:r w:rsidR="004E33EC">
        <w:rPr>
          <w:lang w:val="de-DE"/>
        </w:rPr>
        <w:t xml:space="preserve"> </w:t>
      </w:r>
      <w:r w:rsidR="00C55E9E">
        <w:rPr>
          <w:lang w:val="de-DE"/>
        </w:rPr>
        <w:t>30</w:t>
      </w:r>
      <w:r w:rsidR="00F83549">
        <w:rPr>
          <w:lang w:val="de-DE"/>
        </w:rPr>
        <w:t>,00 €</w:t>
      </w:r>
      <w:r w:rsidR="00F83549">
        <w:rPr>
          <w:lang w:val="de-DE"/>
        </w:rPr>
        <w:br/>
      </w:r>
      <w:sdt>
        <w:sdtPr>
          <w:rPr>
            <w:lang w:val="de-DE"/>
          </w:rPr>
          <w:id w:val="-6366505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8298F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38298F">
        <w:rPr>
          <w:lang w:val="de-DE"/>
        </w:rPr>
        <w:t xml:space="preserve"> </w:t>
      </w:r>
      <w:r w:rsidR="0038298F">
        <w:rPr>
          <w:lang w:val="de-DE"/>
        </w:rPr>
        <w:tab/>
        <w:t>B</w:t>
      </w:r>
      <w:r w:rsidR="004D2A72">
        <w:rPr>
          <w:lang w:val="de-DE"/>
        </w:rPr>
        <w:t>2</w:t>
      </w:r>
      <w:r w:rsidR="0038298F">
        <w:rPr>
          <w:lang w:val="de-DE"/>
        </w:rPr>
        <w:t xml:space="preserve">: Kaffee, Tee, Getränke, Miniplunder, Nüsse, Obstkorb und </w:t>
      </w:r>
      <w:r w:rsidR="00FA4E72">
        <w:rPr>
          <w:lang w:val="de-DE"/>
        </w:rPr>
        <w:t>gefüllte Jausenweckerl</w:t>
      </w:r>
      <w:r w:rsidR="0038298F">
        <w:rPr>
          <w:lang w:val="de-DE"/>
        </w:rPr>
        <w:t xml:space="preserve"> p. P. </w:t>
      </w:r>
      <w:r w:rsidR="00B34F24">
        <w:rPr>
          <w:lang w:val="de-DE"/>
        </w:rPr>
        <w:t xml:space="preserve"> </w:t>
      </w:r>
      <w:r w:rsidR="00DC647C">
        <w:rPr>
          <w:lang w:val="de-DE"/>
        </w:rPr>
        <w:t>3</w:t>
      </w:r>
      <w:r w:rsidR="00C55E9E">
        <w:rPr>
          <w:lang w:val="de-DE"/>
        </w:rPr>
        <w:t>2</w:t>
      </w:r>
      <w:r w:rsidR="0038298F">
        <w:rPr>
          <w:lang w:val="de-DE"/>
        </w:rPr>
        <w:t>,00 €</w:t>
      </w:r>
    </w:p>
    <w:p w14:paraId="740D3025" w14:textId="03F2B4C5" w:rsidR="009F67AC" w:rsidRPr="00467678" w:rsidRDefault="008572B4" w:rsidP="00DF60BA">
      <w:pPr>
        <w:tabs>
          <w:tab w:val="left" w:pos="426"/>
          <w:tab w:val="left" w:pos="993"/>
        </w:tabs>
      </w:pPr>
      <w:r>
        <w:rPr>
          <w:lang w:val="de-DE"/>
        </w:rPr>
        <w:t>Auf Anfrage können wir Ihnen zu Mittag auch Leberkäse, Salate</w:t>
      </w:r>
      <w:r w:rsidR="00467678">
        <w:rPr>
          <w:lang w:val="de-DE"/>
        </w:rPr>
        <w:t xml:space="preserve">, </w:t>
      </w:r>
      <w:r>
        <w:rPr>
          <w:lang w:val="de-DE"/>
        </w:rPr>
        <w:t>Aufstriche</w:t>
      </w:r>
      <w:r w:rsidR="00467678">
        <w:rPr>
          <w:lang w:val="de-DE"/>
        </w:rPr>
        <w:t xml:space="preserve"> etc.</w:t>
      </w:r>
      <w:r>
        <w:rPr>
          <w:lang w:val="de-DE"/>
        </w:rPr>
        <w:t xml:space="preserve"> anbieten.</w:t>
      </w:r>
      <w:r w:rsidR="00B34F24">
        <w:rPr>
          <w:lang w:val="de-DE"/>
        </w:rPr>
        <w:t xml:space="preserve"> </w:t>
      </w:r>
      <w:r w:rsidR="00B34F24">
        <w:rPr>
          <w:lang w:val="de-DE"/>
        </w:rPr>
        <w:br/>
      </w:r>
      <w:r w:rsidR="00B34F24" w:rsidRPr="00B34F24">
        <w:rPr>
          <w:b/>
          <w:bCs/>
          <w:lang w:val="de-DE"/>
        </w:rPr>
        <w:t xml:space="preserve">Gerne einfach das Wunsch-Catering bekanntgeben, wir kümmern uns darum. </w:t>
      </w:r>
      <w:r w:rsidRPr="00B34F24">
        <w:rPr>
          <w:b/>
          <w:bCs/>
          <w:lang w:val="de-DE"/>
        </w:rPr>
        <w:br/>
      </w:r>
      <w:sdt>
        <w:sdtPr>
          <w:rPr>
            <w:lang w:val="de-DE"/>
          </w:rPr>
          <w:id w:val="8792050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37251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B37251">
        <w:rPr>
          <w:lang w:val="de-DE"/>
        </w:rPr>
        <w:tab/>
      </w:r>
      <w:r w:rsidR="004E49B7">
        <w:rPr>
          <w:lang w:val="de-DE"/>
        </w:rPr>
        <w:t>Wunsch-Catering:</w:t>
      </w:r>
      <w:r w:rsidR="00D32657">
        <w:rPr>
          <w:lang w:val="de-DE"/>
        </w:rPr>
        <w:tab/>
      </w:r>
      <w:sdt>
        <w:sdtPr>
          <w:rPr>
            <w:lang w:val="de-DE"/>
          </w:rPr>
          <w:id w:val="1415511815"/>
          <w:placeholder>
            <w:docPart w:val="BECCB261EA904CA18C6A10E9669514B7"/>
          </w:placeholder>
          <w:showingPlcHdr/>
          <w:text/>
        </w:sdtPr>
        <w:sdtEndPr/>
        <w:sdtContent>
          <w:r w:rsidR="00D32657" w:rsidRPr="001813B4">
            <w:rPr>
              <w:rStyle w:val="Platzhaltertext"/>
            </w:rPr>
            <w:t xml:space="preserve">Klicken Sie hier, um </w:t>
          </w:r>
          <w:r w:rsidR="00C032AD">
            <w:rPr>
              <w:rStyle w:val="Platzhaltertext"/>
            </w:rPr>
            <w:t xml:space="preserve">ein </w:t>
          </w:r>
          <w:r w:rsidR="00005737">
            <w:rPr>
              <w:rStyle w:val="Platzhaltertext"/>
            </w:rPr>
            <w:t>Wunsch-Catering</w:t>
          </w:r>
          <w:r w:rsidR="00D32657" w:rsidRPr="001813B4">
            <w:rPr>
              <w:rStyle w:val="Platzhaltertext"/>
            </w:rPr>
            <w:t xml:space="preserve"> einzugeben.</w:t>
          </w:r>
        </w:sdtContent>
      </w:sdt>
    </w:p>
    <w:p w14:paraId="1F3FE413" w14:textId="343841CD" w:rsidR="0081267A" w:rsidRDefault="0081267A">
      <w:pPr>
        <w:rPr>
          <w:lang w:val="de-DE"/>
        </w:rPr>
      </w:pPr>
      <w:r>
        <w:rPr>
          <w:lang w:val="de-DE"/>
        </w:rPr>
        <w:br w:type="page"/>
      </w:r>
    </w:p>
    <w:p w14:paraId="2FD51BF9" w14:textId="0FEF8B9B" w:rsidR="009F67AC" w:rsidRDefault="0081267A" w:rsidP="0081267A">
      <w:pPr>
        <w:pStyle w:val="berschrift1"/>
        <w:rPr>
          <w:lang w:val="de-DE"/>
        </w:rPr>
      </w:pPr>
      <w:r>
        <w:rPr>
          <w:lang w:val="de-DE"/>
        </w:rPr>
        <w:lastRenderedPageBreak/>
        <w:t>Tischanordnung</w:t>
      </w:r>
    </w:p>
    <w:p w14:paraId="193B0FED" w14:textId="3C9151CE" w:rsidR="0081267A" w:rsidRDefault="0081267A" w:rsidP="0081267A">
      <w:pPr>
        <w:rPr>
          <w:lang w:val="de-DE"/>
        </w:rPr>
      </w:pPr>
    </w:p>
    <w:p w14:paraId="326134FA" w14:textId="3BF87834" w:rsidR="00ED64B3" w:rsidRDefault="000952D2" w:rsidP="00CA4012">
      <w:pPr>
        <w:tabs>
          <w:tab w:val="left" w:pos="3119"/>
          <w:tab w:val="left" w:pos="6237"/>
          <w:tab w:val="left" w:pos="8505"/>
        </w:tabs>
      </w:pPr>
      <w:r>
        <w:rPr>
          <w:noProof/>
          <w:lang w:val="de-DE"/>
        </w:rPr>
        <w:drawing>
          <wp:anchor distT="0" distB="0" distL="114300" distR="114300" simplePos="0" relativeHeight="251659264" behindDoc="0" locked="0" layoutInCell="1" allowOverlap="1" wp14:anchorId="3761EF7E" wp14:editId="04504835">
            <wp:simplePos x="0" y="0"/>
            <wp:positionH relativeFrom="column">
              <wp:posOffset>192681</wp:posOffset>
            </wp:positionH>
            <wp:positionV relativeFrom="paragraph">
              <wp:posOffset>41800</wp:posOffset>
            </wp:positionV>
            <wp:extent cx="1499870" cy="1586230"/>
            <wp:effectExtent l="19050" t="19050" r="24130" b="1397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6"/>
                    <a:stretch/>
                  </pic:blipFill>
                  <pic:spPr bwMode="auto">
                    <a:xfrm>
                      <a:off x="0" y="0"/>
                      <a:ext cx="1502095" cy="1588583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chemeClr val="accent3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E3913">
        <w:rPr>
          <w:noProof/>
        </w:rPr>
        <w:drawing>
          <wp:anchor distT="0" distB="0" distL="114300" distR="114300" simplePos="0" relativeHeight="251668480" behindDoc="0" locked="0" layoutInCell="1" allowOverlap="1" wp14:anchorId="76F50E0D" wp14:editId="5FF4ED57">
            <wp:simplePos x="0" y="0"/>
            <wp:positionH relativeFrom="column">
              <wp:posOffset>2191207</wp:posOffset>
            </wp:positionH>
            <wp:positionV relativeFrom="paragraph">
              <wp:posOffset>42190</wp:posOffset>
            </wp:positionV>
            <wp:extent cx="1457630" cy="1586230"/>
            <wp:effectExtent l="19050" t="19050" r="28575" b="1397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630" cy="158623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3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4886">
        <w:rPr>
          <w:noProof/>
        </w:rPr>
        <w:drawing>
          <wp:anchor distT="0" distB="0" distL="114300" distR="114300" simplePos="0" relativeHeight="251660288" behindDoc="0" locked="0" layoutInCell="1" allowOverlap="1" wp14:anchorId="443CFAC9" wp14:editId="4A97FAE7">
            <wp:simplePos x="0" y="0"/>
            <wp:positionH relativeFrom="column">
              <wp:posOffset>4133850</wp:posOffset>
            </wp:positionH>
            <wp:positionV relativeFrom="paragraph">
              <wp:posOffset>43180</wp:posOffset>
            </wp:positionV>
            <wp:extent cx="1499870" cy="1586749"/>
            <wp:effectExtent l="19050" t="19050" r="24130" b="1397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158674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3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267A">
        <w:fldChar w:fldCharType="begin"/>
      </w:r>
      <w:r w:rsidR="0081267A">
        <w:instrText xml:space="preserve"> INCLUDEPICTURE "https://www.tzi.at/images/2017/03/22/1.png" \* MERGEFORMATINET </w:instrText>
      </w:r>
      <w:r w:rsidR="0081267A">
        <w:fldChar w:fldCharType="separate"/>
      </w:r>
      <w:r w:rsidR="0081267A">
        <w:fldChar w:fldCharType="end"/>
      </w:r>
      <w:sdt>
        <w:sdtPr>
          <w:id w:val="-6288567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543A">
            <w:rPr>
              <w:rFonts w:ascii="MS Gothic" w:eastAsia="MS Gothic" w:hAnsi="MS Gothic" w:hint="eastAsia"/>
            </w:rPr>
            <w:t>☐</w:t>
          </w:r>
        </w:sdtContent>
      </w:sdt>
      <w:r w:rsidR="0014543A">
        <w:tab/>
      </w:r>
      <w:sdt>
        <w:sdtPr>
          <w:id w:val="15586656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543A">
            <w:rPr>
              <w:rFonts w:ascii="MS Gothic" w:eastAsia="MS Gothic" w:hAnsi="MS Gothic" w:hint="eastAsia"/>
            </w:rPr>
            <w:t>☐</w:t>
          </w:r>
        </w:sdtContent>
      </w:sdt>
      <w:r w:rsidR="0014543A">
        <w:tab/>
      </w:r>
      <w:sdt>
        <w:sdtPr>
          <w:id w:val="1541874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543A">
            <w:rPr>
              <w:rFonts w:ascii="MS Gothic" w:eastAsia="MS Gothic" w:hAnsi="MS Gothic" w:hint="eastAsia"/>
            </w:rPr>
            <w:t>☐</w:t>
          </w:r>
        </w:sdtContent>
      </w:sdt>
      <w:r w:rsidR="0014543A">
        <w:tab/>
      </w:r>
      <w:r w:rsidR="0014543A">
        <w:br/>
      </w:r>
      <w:r w:rsidR="0014543A">
        <w:br/>
      </w:r>
      <w:r w:rsidR="0014543A">
        <w:br/>
      </w:r>
      <w:r w:rsidR="0014543A">
        <w:br/>
      </w:r>
      <w:r w:rsidR="0014543A">
        <w:br/>
      </w:r>
      <w:r w:rsidR="0014543A">
        <w:br/>
      </w:r>
    </w:p>
    <w:p w14:paraId="716B659D" w14:textId="46D479DF" w:rsidR="00ED64B3" w:rsidRDefault="000952D2" w:rsidP="00CA4012">
      <w:pPr>
        <w:tabs>
          <w:tab w:val="left" w:pos="3119"/>
          <w:tab w:val="left" w:pos="6237"/>
          <w:tab w:val="left" w:pos="8505"/>
        </w:tabs>
        <w:rPr>
          <w:lang w:val="de-DE"/>
        </w:rPr>
      </w:pPr>
      <w:r w:rsidRPr="007969AC">
        <w:rPr>
          <w:noProof/>
        </w:rPr>
        <w:drawing>
          <wp:anchor distT="0" distB="0" distL="114300" distR="114300" simplePos="0" relativeHeight="251669504" behindDoc="0" locked="0" layoutInCell="1" allowOverlap="1" wp14:anchorId="7E287650" wp14:editId="7CCF40E4">
            <wp:simplePos x="0" y="0"/>
            <wp:positionH relativeFrom="column">
              <wp:posOffset>4136528</wp:posOffset>
            </wp:positionH>
            <wp:positionV relativeFrom="paragraph">
              <wp:posOffset>245027</wp:posOffset>
            </wp:positionV>
            <wp:extent cx="1500505" cy="1579549"/>
            <wp:effectExtent l="19050" t="19050" r="23495" b="20955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0794" cy="1579853"/>
                    </a:xfrm>
                    <a:prstGeom prst="rect">
                      <a:avLst/>
                    </a:prstGeom>
                    <a:ln w="12700">
                      <a:solidFill>
                        <a:schemeClr val="accent3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de-DE"/>
        </w:rPr>
        <w:drawing>
          <wp:anchor distT="0" distB="0" distL="114300" distR="114300" simplePos="0" relativeHeight="251662336" behindDoc="0" locked="0" layoutInCell="1" allowOverlap="1" wp14:anchorId="5D47D80D" wp14:editId="714EAF8A">
            <wp:simplePos x="0" y="0"/>
            <wp:positionH relativeFrom="column">
              <wp:posOffset>2189480</wp:posOffset>
            </wp:positionH>
            <wp:positionV relativeFrom="paragraph">
              <wp:posOffset>236193</wp:posOffset>
            </wp:positionV>
            <wp:extent cx="1464945" cy="1588134"/>
            <wp:effectExtent l="19050" t="19050" r="20955" b="1270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945" cy="158813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3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de-DE"/>
        </w:rPr>
        <w:drawing>
          <wp:anchor distT="0" distB="0" distL="114300" distR="114300" simplePos="0" relativeHeight="251661312" behindDoc="0" locked="0" layoutInCell="1" allowOverlap="1" wp14:anchorId="02F7DA19" wp14:editId="2A98AA62">
            <wp:simplePos x="0" y="0"/>
            <wp:positionH relativeFrom="column">
              <wp:posOffset>190500</wp:posOffset>
            </wp:positionH>
            <wp:positionV relativeFrom="paragraph">
              <wp:posOffset>240030</wp:posOffset>
            </wp:positionV>
            <wp:extent cx="1499870" cy="1596460"/>
            <wp:effectExtent l="19050" t="19050" r="24130" b="2286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15964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3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4012">
        <w:br/>
      </w:r>
      <w:sdt>
        <w:sdtPr>
          <w:rPr>
            <w:lang w:val="de-DE"/>
          </w:rPr>
          <w:id w:val="17651068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A4012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CA4012">
        <w:rPr>
          <w:lang w:val="de-DE"/>
        </w:rPr>
        <w:tab/>
      </w:r>
      <w:sdt>
        <w:sdtPr>
          <w:rPr>
            <w:lang w:val="de-DE"/>
          </w:rPr>
          <w:id w:val="7547164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F4886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CA4012">
        <w:rPr>
          <w:lang w:val="de-DE"/>
        </w:rPr>
        <w:tab/>
      </w:r>
      <w:sdt>
        <w:sdtPr>
          <w:rPr>
            <w:lang w:val="de-DE"/>
          </w:rPr>
          <w:id w:val="-5523056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A4012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6F4886">
        <w:rPr>
          <w:lang w:val="de-DE"/>
        </w:rPr>
        <w:tab/>
      </w:r>
      <w:r w:rsidR="006F4886">
        <w:rPr>
          <w:lang w:val="de-DE"/>
        </w:rPr>
        <w:br/>
      </w:r>
      <w:r w:rsidR="006F4886">
        <w:rPr>
          <w:lang w:val="de-DE"/>
        </w:rPr>
        <w:br/>
      </w:r>
      <w:r w:rsidR="006F4886">
        <w:rPr>
          <w:lang w:val="de-DE"/>
        </w:rPr>
        <w:br/>
      </w:r>
      <w:r w:rsidR="006F4886">
        <w:rPr>
          <w:lang w:val="de-DE"/>
        </w:rPr>
        <w:br/>
      </w:r>
    </w:p>
    <w:p w14:paraId="07A6F75A" w14:textId="78961362" w:rsidR="00ED64B3" w:rsidRDefault="000952D2" w:rsidP="00CA4012">
      <w:pPr>
        <w:tabs>
          <w:tab w:val="left" w:pos="3119"/>
          <w:tab w:val="left" w:pos="6237"/>
          <w:tab w:val="left" w:pos="8505"/>
        </w:tabs>
        <w:rPr>
          <w:lang w:val="de-DE"/>
        </w:rPr>
      </w:pPr>
      <w:r>
        <w:rPr>
          <w:noProof/>
          <w:lang w:val="de-DE"/>
        </w:rPr>
        <w:drawing>
          <wp:anchor distT="0" distB="0" distL="114300" distR="114300" simplePos="0" relativeHeight="251665408" behindDoc="0" locked="0" layoutInCell="1" allowOverlap="1" wp14:anchorId="1E19827F" wp14:editId="5CD3B22F">
            <wp:simplePos x="0" y="0"/>
            <wp:positionH relativeFrom="column">
              <wp:posOffset>191742</wp:posOffset>
            </wp:positionH>
            <wp:positionV relativeFrom="paragraph">
              <wp:posOffset>631190</wp:posOffset>
            </wp:positionV>
            <wp:extent cx="1494155" cy="1596390"/>
            <wp:effectExtent l="19050" t="19050" r="10795" b="22860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155" cy="159639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3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de-DE"/>
        </w:rPr>
        <w:drawing>
          <wp:anchor distT="0" distB="0" distL="114300" distR="114300" simplePos="0" relativeHeight="251664384" behindDoc="0" locked="0" layoutInCell="1" allowOverlap="1" wp14:anchorId="25A09AE3" wp14:editId="5E5AC79B">
            <wp:simplePos x="0" y="0"/>
            <wp:positionH relativeFrom="column">
              <wp:posOffset>4134485</wp:posOffset>
            </wp:positionH>
            <wp:positionV relativeFrom="paragraph">
              <wp:posOffset>624205</wp:posOffset>
            </wp:positionV>
            <wp:extent cx="1499870" cy="1579245"/>
            <wp:effectExtent l="19050" t="19050" r="24130" b="20955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157924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3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de-DE"/>
        </w:rPr>
        <w:drawing>
          <wp:anchor distT="0" distB="0" distL="114300" distR="114300" simplePos="0" relativeHeight="251666432" behindDoc="0" locked="0" layoutInCell="1" allowOverlap="1" wp14:anchorId="444CB60C" wp14:editId="60D9AD8E">
            <wp:simplePos x="0" y="0"/>
            <wp:positionH relativeFrom="column">
              <wp:posOffset>2188210</wp:posOffset>
            </wp:positionH>
            <wp:positionV relativeFrom="paragraph">
              <wp:posOffset>627656</wp:posOffset>
            </wp:positionV>
            <wp:extent cx="1464945" cy="1579880"/>
            <wp:effectExtent l="19050" t="19050" r="20955" b="20320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79" t="6470" r="13713" b="18349"/>
                    <a:stretch/>
                  </pic:blipFill>
                  <pic:spPr bwMode="auto">
                    <a:xfrm>
                      <a:off x="0" y="0"/>
                      <a:ext cx="1464945" cy="1579880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chemeClr val="accent3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4886">
        <w:rPr>
          <w:lang w:val="de-DE"/>
        </w:rPr>
        <w:br/>
      </w:r>
      <w:r w:rsidR="006F4886">
        <w:rPr>
          <w:lang w:val="de-DE"/>
        </w:rPr>
        <w:br/>
      </w:r>
      <w:r w:rsidR="006F4886">
        <w:rPr>
          <w:lang w:val="de-DE"/>
        </w:rPr>
        <w:br/>
      </w:r>
      <w:sdt>
        <w:sdtPr>
          <w:rPr>
            <w:lang w:val="de-DE"/>
          </w:rPr>
          <w:id w:val="-19204787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F4886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6F4886">
        <w:rPr>
          <w:lang w:val="de-DE"/>
        </w:rPr>
        <w:tab/>
      </w:r>
      <w:sdt>
        <w:sdtPr>
          <w:rPr>
            <w:lang w:val="de-DE"/>
          </w:rPr>
          <w:id w:val="-6280862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F4886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6F4886">
        <w:rPr>
          <w:lang w:val="de-DE"/>
        </w:rPr>
        <w:tab/>
      </w:r>
      <w:sdt>
        <w:sdtPr>
          <w:rPr>
            <w:lang w:val="de-DE"/>
          </w:rPr>
          <w:id w:val="1666034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F4886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6F4886">
        <w:rPr>
          <w:lang w:val="de-DE"/>
        </w:rPr>
        <w:tab/>
      </w:r>
      <w:r w:rsidR="006F4886">
        <w:rPr>
          <w:lang w:val="de-DE"/>
        </w:rPr>
        <w:br/>
      </w:r>
      <w:r w:rsidR="006F4886">
        <w:rPr>
          <w:lang w:val="de-DE"/>
        </w:rPr>
        <w:br/>
      </w:r>
      <w:r w:rsidR="006F4886">
        <w:rPr>
          <w:lang w:val="de-DE"/>
        </w:rPr>
        <w:br/>
      </w:r>
      <w:r w:rsidR="006F4886">
        <w:rPr>
          <w:lang w:val="de-DE"/>
        </w:rPr>
        <w:br/>
      </w:r>
    </w:p>
    <w:p w14:paraId="46CA6843" w14:textId="77777777" w:rsidR="00ED64B3" w:rsidRDefault="00ED64B3" w:rsidP="00CA4012">
      <w:pPr>
        <w:tabs>
          <w:tab w:val="left" w:pos="3119"/>
          <w:tab w:val="left" w:pos="6237"/>
          <w:tab w:val="left" w:pos="8505"/>
        </w:tabs>
        <w:rPr>
          <w:lang w:val="de-DE"/>
        </w:rPr>
      </w:pPr>
    </w:p>
    <w:p w14:paraId="4150F6AE" w14:textId="77777777" w:rsidR="00F63837" w:rsidRDefault="00F63837" w:rsidP="00F63837">
      <w:pPr>
        <w:rPr>
          <w:lang w:val="de-DE"/>
        </w:rPr>
      </w:pPr>
    </w:p>
    <w:p w14:paraId="5989ECA2" w14:textId="77777777" w:rsidR="00F63837" w:rsidRDefault="00F63837" w:rsidP="00F63837">
      <w:pPr>
        <w:rPr>
          <w:lang w:val="de-DE"/>
        </w:rPr>
      </w:pPr>
    </w:p>
    <w:p w14:paraId="2F62FE8B" w14:textId="03CBE042" w:rsidR="00F63837" w:rsidRPr="00F63837" w:rsidRDefault="006F4886" w:rsidP="00F63837">
      <w:pPr>
        <w:pStyle w:val="berschrift1"/>
        <w:rPr>
          <w:lang w:val="de-DE"/>
        </w:rPr>
      </w:pPr>
      <w:r>
        <w:rPr>
          <w:lang w:val="de-DE"/>
        </w:rPr>
        <w:t>Eigen</w:t>
      </w:r>
      <w:r w:rsidR="004C26EA">
        <w:rPr>
          <w:lang w:val="de-DE"/>
        </w:rPr>
        <w:t>e Tischanordnung:</w:t>
      </w:r>
    </w:p>
    <w:sdt>
      <w:sdtPr>
        <w:rPr>
          <w:lang w:val="de-DE"/>
        </w:rPr>
        <w:id w:val="990290751"/>
        <w:placeholder>
          <w:docPart w:val="0C3DC50B5DD2450090CB9281637D29AC"/>
        </w:placeholder>
        <w:showingPlcHdr/>
        <w:text/>
      </w:sdtPr>
      <w:sdtEndPr/>
      <w:sdtContent>
        <w:p w14:paraId="51DE2000" w14:textId="5224DAA7" w:rsidR="00005737" w:rsidRDefault="00005737" w:rsidP="00CA4012">
          <w:pPr>
            <w:tabs>
              <w:tab w:val="left" w:pos="3119"/>
              <w:tab w:val="left" w:pos="6237"/>
              <w:tab w:val="left" w:pos="8505"/>
            </w:tabs>
            <w:rPr>
              <w:lang w:val="de-DE"/>
            </w:rPr>
          </w:pPr>
          <w:r w:rsidRPr="001813B4">
            <w:rPr>
              <w:rStyle w:val="Platzhaltertext"/>
            </w:rPr>
            <w:t xml:space="preserve">Klicken Sie hier, um </w:t>
          </w:r>
          <w:r w:rsidR="00C032AD">
            <w:rPr>
              <w:rStyle w:val="Platzhaltertext"/>
            </w:rPr>
            <w:t xml:space="preserve">eine </w:t>
          </w:r>
          <w:r>
            <w:rPr>
              <w:rStyle w:val="Platzhaltertext"/>
            </w:rPr>
            <w:t>eigene Tischordnung</w:t>
          </w:r>
          <w:r w:rsidRPr="001813B4">
            <w:rPr>
              <w:rStyle w:val="Platzhaltertext"/>
            </w:rPr>
            <w:t xml:space="preserve"> einzugeben</w:t>
          </w:r>
          <w:r>
            <w:rPr>
              <w:rStyle w:val="Platzhaltertext"/>
            </w:rPr>
            <w:t xml:space="preserve"> oder fügen Sie ein Foto ein</w:t>
          </w:r>
          <w:r w:rsidRPr="001813B4">
            <w:rPr>
              <w:rStyle w:val="Platzhaltertext"/>
            </w:rPr>
            <w:t>.</w:t>
          </w:r>
        </w:p>
      </w:sdtContent>
    </w:sdt>
    <w:sdt>
      <w:sdtPr>
        <w:rPr>
          <w:lang w:val="de-DE"/>
        </w:rPr>
        <w:id w:val="-1214957751"/>
        <w:showingPlcHdr/>
        <w:picture/>
      </w:sdtPr>
      <w:sdtEndPr/>
      <w:sdtContent>
        <w:p w14:paraId="454813D2" w14:textId="76F9A22A" w:rsidR="004C26EA" w:rsidRPr="009F67AC" w:rsidRDefault="00005737" w:rsidP="00CA4012">
          <w:pPr>
            <w:tabs>
              <w:tab w:val="left" w:pos="3119"/>
              <w:tab w:val="left" w:pos="6237"/>
              <w:tab w:val="left" w:pos="8505"/>
            </w:tabs>
            <w:rPr>
              <w:lang w:val="de-DE"/>
            </w:rPr>
          </w:pPr>
          <w:r>
            <w:rPr>
              <w:noProof/>
              <w:lang w:val="de-DE"/>
            </w:rPr>
            <w:drawing>
              <wp:inline distT="0" distB="0" distL="0" distR="0" wp14:anchorId="19E84C04" wp14:editId="7C58B685">
                <wp:extent cx="5849818" cy="1381125"/>
                <wp:effectExtent l="19050" t="19050" r="17780" b="9525"/>
                <wp:docPr id="7" name="Bild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12494" cy="1395923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sectPr w:rsidR="004C26EA" w:rsidRPr="009F67AC" w:rsidSect="00BE16F5">
      <w:headerReference w:type="default" r:id="rId20"/>
      <w:footerReference w:type="default" r:id="rId21"/>
      <w:pgSz w:w="11906" w:h="16838"/>
      <w:pgMar w:top="1417" w:right="991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341B0E" w14:textId="77777777" w:rsidR="00AD0BCA" w:rsidRDefault="00AD0BCA" w:rsidP="00326CF3">
      <w:pPr>
        <w:spacing w:after="0" w:line="240" w:lineRule="auto"/>
      </w:pPr>
      <w:r>
        <w:separator/>
      </w:r>
    </w:p>
  </w:endnote>
  <w:endnote w:type="continuationSeparator" w:id="0">
    <w:p w14:paraId="05B9316C" w14:textId="77777777" w:rsidR="00AD0BCA" w:rsidRDefault="00AD0BCA" w:rsidP="00326C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w Cen MT">
    <w:altName w:val="Tw Cen MT"/>
    <w:charset w:val="00"/>
    <w:family w:val="swiss"/>
    <w:pitch w:val="variable"/>
    <w:sig w:usb0="00000003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 Cen MT Condensed">
    <w:altName w:val="Tw Cen MT Condensed"/>
    <w:charset w:val="00"/>
    <w:family w:val="swiss"/>
    <w:pitch w:val="variable"/>
    <w:sig w:usb0="00000003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121326043"/>
      <w:docPartObj>
        <w:docPartGallery w:val="Page Numbers (Bottom of Page)"/>
        <w:docPartUnique/>
      </w:docPartObj>
    </w:sdtPr>
    <w:sdtEndPr/>
    <w:sdtContent>
      <w:p w14:paraId="05018C53" w14:textId="03506B7D" w:rsidR="00326CF3" w:rsidRDefault="000952D2">
        <w:pPr>
          <w:pStyle w:val="Fuzeile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63360" behindDoc="0" locked="0" layoutInCell="1" allowOverlap="1" wp14:anchorId="6A68BBC9" wp14:editId="38F373FC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0" t="0" r="21590" b="0"/>
                  <wp:wrapNone/>
                  <wp:docPr id="20" name="Gruppieren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-8" y="14978"/>
                            <a:chExt cx="12255" cy="300"/>
                          </a:xfrm>
                        </wpg:grpSpPr>
                        <wps:wsp>
                          <wps:cNvPr id="21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2" y="14990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F90DC6" w14:textId="77777777" w:rsidR="000952D2" w:rsidRPr="000952D2" w:rsidRDefault="000952D2">
                                <w:pPr>
                                  <w:jc w:val="center"/>
                                </w:pPr>
                                <w:r w:rsidRPr="000952D2">
                                  <w:fldChar w:fldCharType="begin"/>
                                </w:r>
                                <w:r w:rsidRPr="000952D2">
                                  <w:instrText>PAGE    \* MERGEFORMAT</w:instrText>
                                </w:r>
                                <w:r w:rsidRPr="000952D2">
                                  <w:fldChar w:fldCharType="separate"/>
                                </w:r>
                                <w:r w:rsidRPr="000952D2">
                                  <w:rPr>
                                    <w:lang w:val="de-DE"/>
                                  </w:rPr>
                                  <w:t>2</w:t>
                                </w:r>
                                <w:r w:rsidRPr="000952D2"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22" name="Group 31"/>
                          <wpg:cNvGrpSpPr>
                            <a:grpSpLocks/>
                          </wpg:cNvGrpSpPr>
                          <wpg:grpSpPr bwMode="auto">
                            <a:xfrm>
                              <a:off x="-8" y="14978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23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chemeClr val="accent3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chemeClr val="accent3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6A68BBC9" id="Gruppieren 20" o:spid="_x0000_s1027" style="position:absolute;margin-left:0;margin-top:0;width:610.5pt;height:15pt;z-index:251663360;mso-width-percent:1000;mso-position-horizontal:center;mso-position-horizontal-relative:page;mso-position-vertical:center;mso-position-vertical-relative:bottom-margin-area;mso-width-percent:1000" coordorigin="-8,14978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8" type="#_x0000_t202" style="position:absolute;left:782;top:14990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  <v:textbox inset="0,0,0,0">
                      <w:txbxContent>
                        <w:p w14:paraId="4EF90DC6" w14:textId="77777777" w:rsidR="000952D2" w:rsidRPr="000952D2" w:rsidRDefault="000952D2">
                          <w:pPr>
                            <w:jc w:val="center"/>
                          </w:pPr>
                          <w:r w:rsidRPr="000952D2">
                            <w:fldChar w:fldCharType="begin"/>
                          </w:r>
                          <w:r w:rsidRPr="000952D2">
                            <w:instrText>PAGE    \* MERGEFORMAT</w:instrText>
                          </w:r>
                          <w:r w:rsidRPr="000952D2">
                            <w:fldChar w:fldCharType="separate"/>
                          </w:r>
                          <w:r w:rsidRPr="000952D2">
                            <w:rPr>
                              <w:lang w:val="de-DE"/>
                            </w:rPr>
                            <w:t>2</w:t>
                          </w:r>
                          <w:r w:rsidRPr="000952D2"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9" style="position:absolute;left:-8;top:14978;width:12255;height:230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30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" strokecolor="#88c95c [2406]"/>
                    <v:shape id="AutoShape 28" o:spid="_x0000_s1031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" adj="20904" strokecolor="#88c95c [2406]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B6A8C4" w14:textId="77777777" w:rsidR="00AD0BCA" w:rsidRDefault="00AD0BCA" w:rsidP="00326CF3">
      <w:pPr>
        <w:spacing w:after="0" w:line="240" w:lineRule="auto"/>
      </w:pPr>
      <w:r>
        <w:separator/>
      </w:r>
    </w:p>
  </w:footnote>
  <w:footnote w:type="continuationSeparator" w:id="0">
    <w:p w14:paraId="2C054BDF" w14:textId="77777777" w:rsidR="00AD0BCA" w:rsidRDefault="00AD0BCA" w:rsidP="00326C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03B1D1" w14:textId="59186130" w:rsidR="004B1FDD" w:rsidRDefault="00CE20DC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9C5C12E" wp14:editId="1B2CAFF6">
              <wp:simplePos x="0" y="0"/>
              <wp:positionH relativeFrom="column">
                <wp:posOffset>2836407</wp:posOffset>
              </wp:positionH>
              <wp:positionV relativeFrom="paragraph">
                <wp:posOffset>-131362</wp:posOffset>
              </wp:positionV>
              <wp:extent cx="2949934" cy="803082"/>
              <wp:effectExtent l="0" t="0" r="0" b="0"/>
              <wp:wrapNone/>
              <wp:docPr id="3" name="Textfeld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49934" cy="80308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D6FA1FC" w14:textId="1BEFC829" w:rsidR="00CE20DC" w:rsidRPr="00CE20DC" w:rsidRDefault="00CE20DC" w:rsidP="00CE20DC">
                          <w:pPr>
                            <w:jc w:val="right"/>
                            <w:rPr>
                              <w:sz w:val="24"/>
                              <w:szCs w:val="20"/>
                              <w:lang w:val="de-DE"/>
                            </w:rPr>
                          </w:pPr>
                          <w:r w:rsidRPr="00CE20DC">
                            <w:rPr>
                              <w:sz w:val="24"/>
                              <w:szCs w:val="20"/>
                              <w:lang w:val="de-DE"/>
                            </w:rPr>
                            <w:t xml:space="preserve">Techno-Z Braunau </w:t>
                          </w:r>
                          <w:r w:rsidRPr="00CE20DC">
                            <w:rPr>
                              <w:sz w:val="24"/>
                              <w:szCs w:val="20"/>
                              <w:lang w:val="de-DE"/>
                            </w:rPr>
                            <w:br/>
                            <w:t>Technologiezentrum GmbH</w:t>
                          </w:r>
                          <w:r w:rsidRPr="00CE20DC">
                            <w:rPr>
                              <w:sz w:val="24"/>
                              <w:szCs w:val="20"/>
                              <w:lang w:val="de-DE"/>
                            </w:rPr>
                            <w:br/>
                            <w:t>Industriezeile 54, 5280 Braunau am Inn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C5C12E" id="_x0000_t202" coordsize="21600,21600" o:spt="202" path="m,l,21600r21600,l21600,xe">
              <v:stroke joinstyle="miter"/>
              <v:path gradientshapeok="t" o:connecttype="rect"/>
            </v:shapetype>
            <v:shape id="Textfeld 3" o:spid="_x0000_s1026" type="#_x0000_t202" style="position:absolute;margin-left:223.35pt;margin-top:-10.35pt;width:232.3pt;height:6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" filled="f" stroked="f" strokeweight=".5pt">
              <v:textbox>
                <w:txbxContent>
                  <w:p w14:paraId="6D6FA1FC" w14:textId="1BEFC829" w:rsidR="00CE20DC" w:rsidRPr="00CE20DC" w:rsidRDefault="00CE20DC" w:rsidP="00CE20DC">
                    <w:pPr>
                      <w:jc w:val="right"/>
                      <w:rPr>
                        <w:sz w:val="24"/>
                        <w:szCs w:val="20"/>
                        <w:lang w:val="de-DE"/>
                      </w:rPr>
                    </w:pPr>
                    <w:r w:rsidRPr="00CE20DC">
                      <w:rPr>
                        <w:sz w:val="24"/>
                        <w:szCs w:val="20"/>
                        <w:lang w:val="de-DE"/>
                      </w:rPr>
                      <w:t xml:space="preserve">Techno-Z Braunau </w:t>
                    </w:r>
                    <w:r w:rsidRPr="00CE20DC">
                      <w:rPr>
                        <w:sz w:val="24"/>
                        <w:szCs w:val="20"/>
                        <w:lang w:val="de-DE"/>
                      </w:rPr>
                      <w:br/>
                      <w:t>Technologiezentrum GmbH</w:t>
                    </w:r>
                    <w:r w:rsidRPr="00CE20DC">
                      <w:rPr>
                        <w:sz w:val="24"/>
                        <w:szCs w:val="20"/>
                        <w:lang w:val="de-DE"/>
                      </w:rPr>
                      <w:br/>
                      <w:t>Industriezeile 54, 5280 Braunau am Inn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0" locked="0" layoutInCell="1" allowOverlap="1" wp14:anchorId="77670D1A" wp14:editId="6CC9AC76">
          <wp:simplePos x="0" y="0"/>
          <wp:positionH relativeFrom="column">
            <wp:posOffset>-30480</wp:posOffset>
          </wp:positionH>
          <wp:positionV relativeFrom="paragraph">
            <wp:posOffset>-218827</wp:posOffset>
          </wp:positionV>
          <wp:extent cx="1655445" cy="756920"/>
          <wp:effectExtent l="0" t="0" r="1905" b="5080"/>
          <wp:wrapNone/>
          <wp:docPr id="914451899" name="Grafik 9144518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5445" cy="756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B1FDD">
      <w:tab/>
    </w:r>
  </w:p>
  <w:p w14:paraId="2BDF90E7" w14:textId="3AC6A909" w:rsidR="004B1FDD" w:rsidRDefault="004B1FDD">
    <w:pPr>
      <w:pStyle w:val="Kopfzeile"/>
    </w:pPr>
  </w:p>
  <w:p w14:paraId="724FA42B" w14:textId="6AC7E9C2" w:rsidR="004B1FDD" w:rsidRDefault="004B1FDD">
    <w:pPr>
      <w:pStyle w:val="Kopfzeile"/>
    </w:pPr>
  </w:p>
  <w:p w14:paraId="3CCC3F55" w14:textId="77777777" w:rsidR="004B1FDD" w:rsidRDefault="004B1FDD" w:rsidP="00CE20DC">
    <w:pPr>
      <w:pStyle w:val="Kopfzeile"/>
      <w:pBdr>
        <w:bottom w:val="single" w:sz="4" w:space="1" w:color="88C95C" w:themeColor="accent3" w:themeShade="BF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documentProtection w:edit="forms" w:enforcement="1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0FE2"/>
    <w:rsid w:val="00005737"/>
    <w:rsid w:val="000139C9"/>
    <w:rsid w:val="000401E2"/>
    <w:rsid w:val="0006761B"/>
    <w:rsid w:val="000952D2"/>
    <w:rsid w:val="000A40D9"/>
    <w:rsid w:val="001115D5"/>
    <w:rsid w:val="001170F7"/>
    <w:rsid w:val="001201FA"/>
    <w:rsid w:val="00125A42"/>
    <w:rsid w:val="0014543A"/>
    <w:rsid w:val="00152EA6"/>
    <w:rsid w:val="001636A8"/>
    <w:rsid w:val="001636C8"/>
    <w:rsid w:val="001740E6"/>
    <w:rsid w:val="00195281"/>
    <w:rsid w:val="001C3C99"/>
    <w:rsid w:val="001E0F6C"/>
    <w:rsid w:val="001E5672"/>
    <w:rsid w:val="002118FA"/>
    <w:rsid w:val="00226E7B"/>
    <w:rsid w:val="00240AA1"/>
    <w:rsid w:val="00245010"/>
    <w:rsid w:val="0025006E"/>
    <w:rsid w:val="00271D29"/>
    <w:rsid w:val="002A0AB0"/>
    <w:rsid w:val="002A1685"/>
    <w:rsid w:val="002C4CDA"/>
    <w:rsid w:val="002E7E61"/>
    <w:rsid w:val="002F6CE7"/>
    <w:rsid w:val="00326010"/>
    <w:rsid w:val="00326CF3"/>
    <w:rsid w:val="0033104F"/>
    <w:rsid w:val="00341A08"/>
    <w:rsid w:val="00362581"/>
    <w:rsid w:val="0036721A"/>
    <w:rsid w:val="0038298F"/>
    <w:rsid w:val="00396761"/>
    <w:rsid w:val="00397DC7"/>
    <w:rsid w:val="003A31DB"/>
    <w:rsid w:val="003E5E35"/>
    <w:rsid w:val="004304B8"/>
    <w:rsid w:val="004467AE"/>
    <w:rsid w:val="004531BD"/>
    <w:rsid w:val="00467678"/>
    <w:rsid w:val="00467797"/>
    <w:rsid w:val="004749B2"/>
    <w:rsid w:val="00480AFB"/>
    <w:rsid w:val="00487EAB"/>
    <w:rsid w:val="00494D34"/>
    <w:rsid w:val="004A6F6C"/>
    <w:rsid w:val="004B1FDD"/>
    <w:rsid w:val="004B558C"/>
    <w:rsid w:val="004C26EA"/>
    <w:rsid w:val="004D2A72"/>
    <w:rsid w:val="004D2BE3"/>
    <w:rsid w:val="004E33EC"/>
    <w:rsid w:val="004E36C5"/>
    <w:rsid w:val="004E49B7"/>
    <w:rsid w:val="005546DC"/>
    <w:rsid w:val="00555F38"/>
    <w:rsid w:val="005A1CD0"/>
    <w:rsid w:val="005E7B85"/>
    <w:rsid w:val="006145D4"/>
    <w:rsid w:val="00632840"/>
    <w:rsid w:val="00644F74"/>
    <w:rsid w:val="0066611F"/>
    <w:rsid w:val="00682E68"/>
    <w:rsid w:val="00687143"/>
    <w:rsid w:val="006A0611"/>
    <w:rsid w:val="006A13C2"/>
    <w:rsid w:val="006F4886"/>
    <w:rsid w:val="00725029"/>
    <w:rsid w:val="00736551"/>
    <w:rsid w:val="00746449"/>
    <w:rsid w:val="007722A2"/>
    <w:rsid w:val="007866BC"/>
    <w:rsid w:val="007866BE"/>
    <w:rsid w:val="00790FE2"/>
    <w:rsid w:val="007969AC"/>
    <w:rsid w:val="007A20F9"/>
    <w:rsid w:val="007C49C6"/>
    <w:rsid w:val="007D2B56"/>
    <w:rsid w:val="007E3913"/>
    <w:rsid w:val="007F6CA2"/>
    <w:rsid w:val="007F71FF"/>
    <w:rsid w:val="0080479A"/>
    <w:rsid w:val="0081267A"/>
    <w:rsid w:val="00830971"/>
    <w:rsid w:val="008450C3"/>
    <w:rsid w:val="008457DB"/>
    <w:rsid w:val="008572B4"/>
    <w:rsid w:val="008936AC"/>
    <w:rsid w:val="008A740F"/>
    <w:rsid w:val="008C4199"/>
    <w:rsid w:val="008D12D9"/>
    <w:rsid w:val="008F3F52"/>
    <w:rsid w:val="0090194F"/>
    <w:rsid w:val="00913001"/>
    <w:rsid w:val="00913C4C"/>
    <w:rsid w:val="00932515"/>
    <w:rsid w:val="00947297"/>
    <w:rsid w:val="00973F85"/>
    <w:rsid w:val="00981CE5"/>
    <w:rsid w:val="0099222B"/>
    <w:rsid w:val="00996C21"/>
    <w:rsid w:val="009C4819"/>
    <w:rsid w:val="009D1B81"/>
    <w:rsid w:val="009F67AC"/>
    <w:rsid w:val="009F6C4D"/>
    <w:rsid w:val="00A13F74"/>
    <w:rsid w:val="00A21036"/>
    <w:rsid w:val="00A24447"/>
    <w:rsid w:val="00A64FFB"/>
    <w:rsid w:val="00A74CF0"/>
    <w:rsid w:val="00A7640B"/>
    <w:rsid w:val="00A91359"/>
    <w:rsid w:val="00AB0386"/>
    <w:rsid w:val="00AD0BCA"/>
    <w:rsid w:val="00AD2BDF"/>
    <w:rsid w:val="00AE15F0"/>
    <w:rsid w:val="00AE20DF"/>
    <w:rsid w:val="00AE4071"/>
    <w:rsid w:val="00B203E9"/>
    <w:rsid w:val="00B34F24"/>
    <w:rsid w:val="00B37251"/>
    <w:rsid w:val="00B51FD0"/>
    <w:rsid w:val="00B53235"/>
    <w:rsid w:val="00B57B71"/>
    <w:rsid w:val="00B82AA7"/>
    <w:rsid w:val="00BC582B"/>
    <w:rsid w:val="00BE16F5"/>
    <w:rsid w:val="00BF168A"/>
    <w:rsid w:val="00C032AD"/>
    <w:rsid w:val="00C241E1"/>
    <w:rsid w:val="00C50870"/>
    <w:rsid w:val="00C55E9E"/>
    <w:rsid w:val="00CA4012"/>
    <w:rsid w:val="00CD4676"/>
    <w:rsid w:val="00CE20DC"/>
    <w:rsid w:val="00CE710D"/>
    <w:rsid w:val="00D12433"/>
    <w:rsid w:val="00D214F3"/>
    <w:rsid w:val="00D250C9"/>
    <w:rsid w:val="00D32657"/>
    <w:rsid w:val="00D75049"/>
    <w:rsid w:val="00D80432"/>
    <w:rsid w:val="00D82085"/>
    <w:rsid w:val="00D82FE9"/>
    <w:rsid w:val="00D909DF"/>
    <w:rsid w:val="00D918E3"/>
    <w:rsid w:val="00DA3B3F"/>
    <w:rsid w:val="00DA4A62"/>
    <w:rsid w:val="00DC4443"/>
    <w:rsid w:val="00DC647C"/>
    <w:rsid w:val="00DD5C5D"/>
    <w:rsid w:val="00DF60BA"/>
    <w:rsid w:val="00DF639C"/>
    <w:rsid w:val="00E11434"/>
    <w:rsid w:val="00E37EEA"/>
    <w:rsid w:val="00E51E70"/>
    <w:rsid w:val="00E73082"/>
    <w:rsid w:val="00EA7185"/>
    <w:rsid w:val="00ED64B3"/>
    <w:rsid w:val="00ED68E8"/>
    <w:rsid w:val="00F06743"/>
    <w:rsid w:val="00F27A89"/>
    <w:rsid w:val="00F61723"/>
    <w:rsid w:val="00F63837"/>
    <w:rsid w:val="00F807BE"/>
    <w:rsid w:val="00F83549"/>
    <w:rsid w:val="00F9071B"/>
    <w:rsid w:val="00FA496C"/>
    <w:rsid w:val="00FA4E72"/>
    <w:rsid w:val="00FA4EBA"/>
    <w:rsid w:val="00FA7FCF"/>
    <w:rsid w:val="00FB1727"/>
    <w:rsid w:val="00FC5E9F"/>
    <w:rsid w:val="00FC616B"/>
    <w:rsid w:val="00FC6D18"/>
    <w:rsid w:val="00FD6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8EF523"/>
  <w15:chartTrackingRefBased/>
  <w15:docId w15:val="{0FAE60F0-5DE2-467C-A4BA-9203AA65E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de-AT" w:eastAsia="en-US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952D2"/>
  </w:style>
  <w:style w:type="paragraph" w:styleId="berschrift1">
    <w:name w:val="heading 1"/>
    <w:basedOn w:val="Standard"/>
    <w:next w:val="Standard"/>
    <w:link w:val="berschrift1Zchn"/>
    <w:uiPriority w:val="9"/>
    <w:qFormat/>
    <w:rsid w:val="000952D2"/>
    <w:pPr>
      <w:keepNext/>
      <w:keepLines/>
      <w:pBdr>
        <w:left w:val="single" w:sz="12" w:space="12" w:color="9FD37C" w:themeColor="accent2"/>
      </w:pBdr>
      <w:spacing w:before="80" w:after="80" w:line="240" w:lineRule="auto"/>
      <w:outlineLvl w:val="0"/>
    </w:pPr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0952D2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0952D2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952D2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0952D2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0952D2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0952D2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0952D2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0952D2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0952D2"/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0952D2"/>
    <w:rPr>
      <w:rFonts w:asciiTheme="majorHAnsi" w:eastAsiaTheme="majorEastAsia" w:hAnsiTheme="majorHAnsi" w:cstheme="majorBidi"/>
      <w:sz w:val="36"/>
      <w:szCs w:val="3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0952D2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0952D2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0952D2"/>
    <w:rPr>
      <w:rFonts w:asciiTheme="majorHAnsi" w:eastAsiaTheme="majorEastAsia" w:hAnsiTheme="majorHAnsi" w:cstheme="majorBidi"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0952D2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0952D2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0952D2"/>
    <w:rPr>
      <w:rFonts w:asciiTheme="majorHAnsi" w:eastAsiaTheme="majorEastAsia" w:hAnsiTheme="majorHAnsi" w:cstheme="majorBidi"/>
      <w:caps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0952D2"/>
    <w:rPr>
      <w:rFonts w:asciiTheme="majorHAnsi" w:eastAsiaTheme="majorEastAsia" w:hAnsiTheme="majorHAnsi" w:cstheme="majorBidi"/>
      <w:i/>
      <w:iCs/>
      <w:caps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0952D2"/>
    <w:pPr>
      <w:spacing w:line="240" w:lineRule="auto"/>
    </w:pPr>
    <w:rPr>
      <w:b/>
      <w:bCs/>
      <w:color w:val="9FD37C" w:themeColor="accent2"/>
      <w:spacing w:val="10"/>
      <w:sz w:val="16"/>
      <w:szCs w:val="16"/>
    </w:rPr>
  </w:style>
  <w:style w:type="paragraph" w:styleId="Titel">
    <w:name w:val="Title"/>
    <w:basedOn w:val="Standard"/>
    <w:next w:val="Standard"/>
    <w:link w:val="TitelZchn"/>
    <w:uiPriority w:val="10"/>
    <w:qFormat/>
    <w:rsid w:val="000952D2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TitelZchn">
    <w:name w:val="Titel Zchn"/>
    <w:basedOn w:val="Absatz-Standardschriftart"/>
    <w:link w:val="Titel"/>
    <w:uiPriority w:val="10"/>
    <w:rsid w:val="000952D2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0952D2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0952D2"/>
    <w:rPr>
      <w:color w:val="000000" w:themeColor="text1"/>
      <w:sz w:val="24"/>
      <w:szCs w:val="24"/>
    </w:rPr>
  </w:style>
  <w:style w:type="character" w:styleId="Fett">
    <w:name w:val="Strong"/>
    <w:basedOn w:val="Absatz-Standardschriftart"/>
    <w:uiPriority w:val="22"/>
    <w:qFormat/>
    <w:rsid w:val="000952D2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Hervorhebung">
    <w:name w:val="Emphasis"/>
    <w:basedOn w:val="Absatz-Standardschriftart"/>
    <w:uiPriority w:val="20"/>
    <w:qFormat/>
    <w:rsid w:val="000952D2"/>
    <w:rPr>
      <w:rFonts w:asciiTheme="minorHAnsi" w:eastAsiaTheme="minorEastAsia" w:hAnsiTheme="minorHAnsi" w:cstheme="minorBidi"/>
      <w:i/>
      <w:iCs/>
      <w:color w:val="70BB3F" w:themeColor="accent2" w:themeShade="BF"/>
      <w:sz w:val="20"/>
      <w:szCs w:val="20"/>
    </w:rPr>
  </w:style>
  <w:style w:type="paragraph" w:styleId="KeinLeerraum">
    <w:name w:val="No Spacing"/>
    <w:uiPriority w:val="1"/>
    <w:qFormat/>
    <w:rsid w:val="000952D2"/>
    <w:pPr>
      <w:spacing w:after="0" w:line="240" w:lineRule="auto"/>
    </w:pPr>
  </w:style>
  <w:style w:type="paragraph" w:styleId="Zitat">
    <w:name w:val="Quote"/>
    <w:basedOn w:val="Standard"/>
    <w:next w:val="Standard"/>
    <w:link w:val="ZitatZchn"/>
    <w:uiPriority w:val="29"/>
    <w:qFormat/>
    <w:rsid w:val="000952D2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ZitatZchn">
    <w:name w:val="Zitat Zchn"/>
    <w:basedOn w:val="Absatz-Standardschriftart"/>
    <w:link w:val="Zitat"/>
    <w:uiPriority w:val="29"/>
    <w:rsid w:val="000952D2"/>
    <w:rPr>
      <w:rFonts w:asciiTheme="majorHAnsi" w:eastAsiaTheme="majorEastAsia" w:hAnsiTheme="majorHAnsi" w:cstheme="majorBidi"/>
      <w:sz w:val="24"/>
      <w:szCs w:val="24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0952D2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70BB3F" w:themeColor="accent2" w:themeShade="BF"/>
      <w:spacing w:val="10"/>
      <w:sz w:val="28"/>
      <w:szCs w:val="28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0952D2"/>
    <w:rPr>
      <w:rFonts w:asciiTheme="majorHAnsi" w:eastAsiaTheme="majorEastAsia" w:hAnsiTheme="majorHAnsi" w:cstheme="majorBidi"/>
      <w:caps/>
      <w:color w:val="70BB3F" w:themeColor="accent2" w:themeShade="BF"/>
      <w:spacing w:val="10"/>
      <w:sz w:val="28"/>
      <w:szCs w:val="28"/>
    </w:rPr>
  </w:style>
  <w:style w:type="character" w:styleId="SchwacheHervorhebung">
    <w:name w:val="Subtle Emphasis"/>
    <w:basedOn w:val="Absatz-Standardschriftart"/>
    <w:uiPriority w:val="19"/>
    <w:qFormat/>
    <w:rsid w:val="000952D2"/>
    <w:rPr>
      <w:i/>
      <w:iCs/>
      <w:color w:val="auto"/>
    </w:rPr>
  </w:style>
  <w:style w:type="character" w:styleId="IntensiveHervorhebung">
    <w:name w:val="Intense Emphasis"/>
    <w:basedOn w:val="Absatz-Standardschriftart"/>
    <w:uiPriority w:val="21"/>
    <w:qFormat/>
    <w:rsid w:val="000952D2"/>
    <w:rPr>
      <w:rFonts w:asciiTheme="minorHAnsi" w:eastAsiaTheme="minorEastAsia" w:hAnsiTheme="minorHAnsi" w:cstheme="minorBidi"/>
      <w:b/>
      <w:bCs/>
      <w:i/>
      <w:iCs/>
      <w:color w:val="70BB3F" w:themeColor="accent2" w:themeShade="BF"/>
      <w:spacing w:val="0"/>
      <w:w w:val="100"/>
      <w:position w:val="0"/>
      <w:sz w:val="20"/>
      <w:szCs w:val="20"/>
    </w:rPr>
  </w:style>
  <w:style w:type="character" w:styleId="SchwacherVerweis">
    <w:name w:val="Subtle Reference"/>
    <w:basedOn w:val="Absatz-Standardschriftart"/>
    <w:uiPriority w:val="31"/>
    <w:qFormat/>
    <w:rsid w:val="000952D2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IntensiverVerweis">
    <w:name w:val="Intense Reference"/>
    <w:basedOn w:val="Absatz-Standardschriftart"/>
    <w:uiPriority w:val="32"/>
    <w:qFormat/>
    <w:rsid w:val="000952D2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Buchtitel">
    <w:name w:val="Book Title"/>
    <w:basedOn w:val="Absatz-Standardschriftart"/>
    <w:uiPriority w:val="33"/>
    <w:qFormat/>
    <w:rsid w:val="000952D2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0952D2"/>
    <w:pPr>
      <w:outlineLvl w:val="9"/>
    </w:pPr>
  </w:style>
  <w:style w:type="paragraph" w:styleId="Kopfzeile">
    <w:name w:val="header"/>
    <w:basedOn w:val="Standard"/>
    <w:link w:val="KopfzeileZchn"/>
    <w:uiPriority w:val="99"/>
    <w:unhideWhenUsed/>
    <w:rsid w:val="00326C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26CF3"/>
  </w:style>
  <w:style w:type="paragraph" w:styleId="Fuzeile">
    <w:name w:val="footer"/>
    <w:basedOn w:val="Standard"/>
    <w:link w:val="FuzeileZchn"/>
    <w:uiPriority w:val="99"/>
    <w:unhideWhenUsed/>
    <w:rsid w:val="00326C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26CF3"/>
  </w:style>
  <w:style w:type="character" w:styleId="Platzhaltertext">
    <w:name w:val="Placeholder Text"/>
    <w:basedOn w:val="Absatz-Standardschriftart"/>
    <w:uiPriority w:val="99"/>
    <w:semiHidden/>
    <w:rsid w:val="00240AA1"/>
    <w:rPr>
      <w:color w:val="808080"/>
    </w:rPr>
  </w:style>
  <w:style w:type="character" w:customStyle="1" w:styleId="Formatvorlage1">
    <w:name w:val="Formatvorlage1"/>
    <w:basedOn w:val="Absatz-Standardschriftart"/>
    <w:uiPriority w:val="1"/>
    <w:rsid w:val="00CE710D"/>
    <w:rPr>
      <w:rFonts w:asciiTheme="minorHAnsi" w:hAnsiTheme="minorHAnsi"/>
      <w:color w:val="auto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glossaryDocument" Target="glossary/document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tif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86BB978E5ED4817AE22291C16A72EE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4203045-0369-41FD-9C4A-BE1CF0C3B85B}"/>
      </w:docPartPr>
      <w:docPartBody>
        <w:p w:rsidR="00C72536" w:rsidRDefault="00F070F6" w:rsidP="00F070F6">
          <w:pPr>
            <w:pStyle w:val="986BB978E5ED4817AE22291C16A72EE93"/>
          </w:pPr>
          <w:r w:rsidRPr="001813B4">
            <w:rPr>
              <w:rStyle w:val="Platzhaltertext"/>
            </w:rPr>
            <w:t xml:space="preserve">Klicken Sie hier, um </w:t>
          </w:r>
          <w:r>
            <w:rPr>
              <w:rStyle w:val="Platzhaltertext"/>
            </w:rPr>
            <w:t>den Firmennamen</w:t>
          </w:r>
          <w:r w:rsidRPr="001813B4">
            <w:rPr>
              <w:rStyle w:val="Platzhaltertext"/>
            </w:rPr>
            <w:t xml:space="preserve"> einzugeben.</w:t>
          </w:r>
        </w:p>
      </w:docPartBody>
    </w:docPart>
    <w:docPart>
      <w:docPartPr>
        <w:name w:val="CD7E757288F24E2A9CE04A6D90FEE08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3164CCD-4F3C-47B4-88CE-D3AF7C66F8CF}"/>
      </w:docPartPr>
      <w:docPartBody>
        <w:p w:rsidR="00C72536" w:rsidRDefault="00F070F6" w:rsidP="00F070F6">
          <w:pPr>
            <w:pStyle w:val="CD7E757288F24E2A9CE04A6D90FEE08E3"/>
          </w:pPr>
          <w:r w:rsidRPr="001813B4">
            <w:rPr>
              <w:rStyle w:val="Platzhaltertext"/>
            </w:rPr>
            <w:t>Klicken Sie hier, um</w:t>
          </w:r>
          <w:r>
            <w:rPr>
              <w:rStyle w:val="Platzhaltertext"/>
            </w:rPr>
            <w:t xml:space="preserve"> Ihre</w:t>
          </w:r>
          <w:r w:rsidRPr="001813B4">
            <w:rPr>
              <w:rStyle w:val="Platzhaltertext"/>
            </w:rPr>
            <w:t xml:space="preserve"> </w:t>
          </w:r>
          <w:r>
            <w:rPr>
              <w:rStyle w:val="Platzhaltertext"/>
            </w:rPr>
            <w:t>Telefonnummer</w:t>
          </w:r>
          <w:r w:rsidRPr="001813B4">
            <w:rPr>
              <w:rStyle w:val="Platzhaltertext"/>
            </w:rPr>
            <w:t xml:space="preserve"> einzugeben.</w:t>
          </w:r>
        </w:p>
      </w:docPartBody>
    </w:docPart>
    <w:docPart>
      <w:docPartPr>
        <w:name w:val="3C758561806D47B5BAB755BC0D26E78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11DD639-90AD-47FE-8B82-D75C84DF3463}"/>
      </w:docPartPr>
      <w:docPartBody>
        <w:p w:rsidR="00C72536" w:rsidRDefault="00F070F6" w:rsidP="00F070F6">
          <w:pPr>
            <w:pStyle w:val="3C758561806D47B5BAB755BC0D26E78D3"/>
          </w:pPr>
          <w:r w:rsidRPr="001813B4">
            <w:rPr>
              <w:rStyle w:val="Platzhaltertext"/>
            </w:rPr>
            <w:t xml:space="preserve">Klicken Sie hier, um </w:t>
          </w:r>
          <w:r>
            <w:rPr>
              <w:rStyle w:val="Platzhaltertext"/>
            </w:rPr>
            <w:t xml:space="preserve">Ihre E-Mail-Adresse </w:t>
          </w:r>
          <w:r w:rsidRPr="001813B4">
            <w:rPr>
              <w:rStyle w:val="Platzhaltertext"/>
            </w:rPr>
            <w:t>einzugeben.</w:t>
          </w:r>
        </w:p>
      </w:docPartBody>
    </w:docPart>
    <w:docPart>
      <w:docPartPr>
        <w:name w:val="112539C5CAED4A8092ECBB3E1732F5E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EF28B38-278C-4370-ACE0-FC352BF887C8}"/>
      </w:docPartPr>
      <w:docPartBody>
        <w:p w:rsidR="00C72536" w:rsidRDefault="00F070F6" w:rsidP="00F070F6">
          <w:pPr>
            <w:pStyle w:val="112539C5CAED4A8092ECBB3E1732F5E23"/>
          </w:pPr>
          <w:r w:rsidRPr="001813B4">
            <w:rPr>
              <w:rStyle w:val="Platzhaltertext"/>
            </w:rPr>
            <w:t>Klicken Sie, um ein Datum einzugeben.</w:t>
          </w:r>
        </w:p>
      </w:docPartBody>
    </w:docPart>
    <w:docPart>
      <w:docPartPr>
        <w:name w:val="5EEF7272F68F4E72AAFE4DDD783A9D6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959AA82-3CBA-4762-A553-18F9223BE9C1}"/>
      </w:docPartPr>
      <w:docPartBody>
        <w:p w:rsidR="00C72536" w:rsidRDefault="00F070F6" w:rsidP="00F070F6">
          <w:pPr>
            <w:pStyle w:val="5EEF7272F68F4E72AAFE4DDD783A9D653"/>
          </w:pPr>
          <w:r w:rsidRPr="001813B4">
            <w:rPr>
              <w:rStyle w:val="Platzhaltertext"/>
            </w:rPr>
            <w:t>Klicken Sie, um ein Datum einzugeben.</w:t>
          </w:r>
        </w:p>
      </w:docPartBody>
    </w:docPart>
    <w:docPart>
      <w:docPartPr>
        <w:name w:val="BECCB261EA904CA18C6A10E9669514B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B994B6A-D487-4588-BB39-35D3BC668359}"/>
      </w:docPartPr>
      <w:docPartBody>
        <w:p w:rsidR="00C72536" w:rsidRDefault="00F070F6" w:rsidP="00F070F6">
          <w:pPr>
            <w:pStyle w:val="BECCB261EA904CA18C6A10E9669514B73"/>
          </w:pPr>
          <w:r w:rsidRPr="001813B4">
            <w:rPr>
              <w:rStyle w:val="Platzhaltertext"/>
            </w:rPr>
            <w:t xml:space="preserve">Klicken Sie hier, um </w:t>
          </w:r>
          <w:r>
            <w:rPr>
              <w:rStyle w:val="Platzhaltertext"/>
            </w:rPr>
            <w:t>ein Wunsch-Catering</w:t>
          </w:r>
          <w:r w:rsidRPr="001813B4">
            <w:rPr>
              <w:rStyle w:val="Platzhaltertext"/>
            </w:rPr>
            <w:t xml:space="preserve"> einzugeben.</w:t>
          </w:r>
        </w:p>
      </w:docPartBody>
    </w:docPart>
    <w:docPart>
      <w:docPartPr>
        <w:name w:val="0C3DC50B5DD2450090CB9281637D29A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53AD1E6-2927-4EB4-B4C3-6163869F487C}"/>
      </w:docPartPr>
      <w:docPartBody>
        <w:p w:rsidR="00C72536" w:rsidRDefault="00F070F6" w:rsidP="00F070F6">
          <w:pPr>
            <w:pStyle w:val="0C3DC50B5DD2450090CB9281637D29AC3"/>
          </w:pPr>
          <w:r w:rsidRPr="001813B4">
            <w:rPr>
              <w:rStyle w:val="Platzhaltertext"/>
            </w:rPr>
            <w:t xml:space="preserve">Klicken Sie hier, um </w:t>
          </w:r>
          <w:r>
            <w:rPr>
              <w:rStyle w:val="Platzhaltertext"/>
            </w:rPr>
            <w:t>eine eigene Tischordnung</w:t>
          </w:r>
          <w:r w:rsidRPr="001813B4">
            <w:rPr>
              <w:rStyle w:val="Platzhaltertext"/>
            </w:rPr>
            <w:t xml:space="preserve"> einzugeben</w:t>
          </w:r>
          <w:r>
            <w:rPr>
              <w:rStyle w:val="Platzhaltertext"/>
            </w:rPr>
            <w:t xml:space="preserve"> oder fügen Sie ein Foto ein</w:t>
          </w:r>
          <w:r w:rsidRPr="001813B4">
            <w:rPr>
              <w:rStyle w:val="Platzhaltertext"/>
            </w:rPr>
            <w:t>.</w:t>
          </w:r>
        </w:p>
      </w:docPartBody>
    </w:docPart>
    <w:docPart>
      <w:docPartPr>
        <w:name w:val="1586A0093D9F43D788147FD97D36610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06453AF-C43E-4BAC-84DB-4C0EBDBE3DB6}"/>
      </w:docPartPr>
      <w:docPartBody>
        <w:p w:rsidR="00C72536" w:rsidRDefault="00F070F6" w:rsidP="00F070F6">
          <w:pPr>
            <w:pStyle w:val="1586A0093D9F43D788147FD97D36610D3"/>
          </w:pPr>
          <w:r>
            <w:rPr>
              <w:rStyle w:val="Platzhaltertext"/>
            </w:rPr>
            <w:t>Uhrzeit hier</w:t>
          </w:r>
          <w:r w:rsidRPr="001813B4">
            <w:rPr>
              <w:rStyle w:val="Platzhaltertext"/>
            </w:rPr>
            <w:t xml:space="preserve"> ein</w:t>
          </w:r>
          <w:r>
            <w:rPr>
              <w:rStyle w:val="Platzhaltertext"/>
            </w:rPr>
            <w:t>geben</w:t>
          </w:r>
        </w:p>
      </w:docPartBody>
    </w:docPart>
    <w:docPart>
      <w:docPartPr>
        <w:name w:val="58377A27D08B463F90475CF555FB3F1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97D3C5D-588F-4D3B-ABF5-8CB0C64ED8D1}"/>
      </w:docPartPr>
      <w:docPartBody>
        <w:p w:rsidR="00C72536" w:rsidRDefault="00F070F6" w:rsidP="00F070F6">
          <w:pPr>
            <w:pStyle w:val="58377A27D08B463F90475CF555FB3F123"/>
          </w:pPr>
          <w:r>
            <w:rPr>
              <w:rStyle w:val="Platzhaltertext"/>
            </w:rPr>
            <w:t>Uhrzeit hier eingeben</w:t>
          </w:r>
        </w:p>
      </w:docPartBody>
    </w:docPart>
    <w:docPart>
      <w:docPartPr>
        <w:name w:val="CA8D8046903746F4A33EB1BAE6F0E17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80162BA-39D5-46B8-97B8-463BC6ED4387}"/>
      </w:docPartPr>
      <w:docPartBody>
        <w:p w:rsidR="00C72536" w:rsidRDefault="00F070F6" w:rsidP="00F070F6">
          <w:pPr>
            <w:pStyle w:val="CA8D8046903746F4A33EB1BAE6F0E1723"/>
          </w:pPr>
          <w:r>
            <w:rPr>
              <w:rStyle w:val="Platzhaltertext"/>
            </w:rPr>
            <w:t>Uhrzeit hier eingeben</w:t>
          </w:r>
        </w:p>
      </w:docPartBody>
    </w:docPart>
    <w:docPart>
      <w:docPartPr>
        <w:name w:val="78C626951ADF4780AC099A7C8CF0F0C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16173ED-C3CF-45E4-BCBD-D312F3E54184}"/>
      </w:docPartPr>
      <w:docPartBody>
        <w:p w:rsidR="00C72536" w:rsidRDefault="00F070F6" w:rsidP="00F070F6">
          <w:pPr>
            <w:pStyle w:val="78C626951ADF4780AC099A7C8CF0F0CD3"/>
          </w:pPr>
          <w:r>
            <w:rPr>
              <w:rStyle w:val="Platzhaltertext"/>
            </w:rPr>
            <w:t>Uhrzeit hier eingeben</w:t>
          </w:r>
        </w:p>
      </w:docPartBody>
    </w:docPart>
    <w:docPart>
      <w:docPartPr>
        <w:name w:val="10647433F3294804851AFE06E32760B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737AF85-5854-409F-9C67-A20721E28148}"/>
      </w:docPartPr>
      <w:docPartBody>
        <w:p w:rsidR="00BF7107" w:rsidRDefault="00F070F6" w:rsidP="00F070F6">
          <w:pPr>
            <w:pStyle w:val="10647433F3294804851AFE06E32760BC3"/>
          </w:pPr>
          <w:r w:rsidRPr="009F1AC8">
            <w:rPr>
              <w:rStyle w:val="Platzhaltertext"/>
            </w:rPr>
            <w:t xml:space="preserve">Klicken Sie hier, um </w:t>
          </w:r>
          <w:r>
            <w:rPr>
              <w:rStyle w:val="Platzhaltertext"/>
            </w:rPr>
            <w:t xml:space="preserve">die Ansprechperson </w:t>
          </w:r>
          <w:r w:rsidRPr="009F1AC8">
            <w:rPr>
              <w:rStyle w:val="Platzhaltertext"/>
            </w:rPr>
            <w:t>einzugeben.</w:t>
          </w:r>
        </w:p>
      </w:docPartBody>
    </w:docPart>
    <w:docPart>
      <w:docPartPr>
        <w:name w:val="6539539F1DC94D81BCB10E152E8FFDA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A00E797-E662-4F98-A945-FABB7B0BC7FE}"/>
      </w:docPartPr>
      <w:docPartBody>
        <w:p w:rsidR="00BF7107" w:rsidRDefault="00F070F6" w:rsidP="00F070F6">
          <w:pPr>
            <w:pStyle w:val="6539539F1DC94D81BCB10E152E8FFDA43"/>
          </w:pPr>
          <w:r w:rsidRPr="001813B4">
            <w:rPr>
              <w:rStyle w:val="Platzhaltertext"/>
            </w:rPr>
            <w:t xml:space="preserve">Klicken Sie hier, um </w:t>
          </w:r>
          <w:r>
            <w:rPr>
              <w:rStyle w:val="Platzhaltertext"/>
            </w:rPr>
            <w:t>den Firmennamen</w:t>
          </w:r>
          <w:r w:rsidRPr="001813B4">
            <w:rPr>
              <w:rStyle w:val="Platzhaltertext"/>
            </w:rPr>
            <w:t xml:space="preserve"> einzugeben.</w:t>
          </w:r>
        </w:p>
      </w:docPartBody>
    </w:docPart>
    <w:docPart>
      <w:docPartPr>
        <w:name w:val="30A2760122E444DB88011AC12725AB2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78E7E20-6471-4BBD-92E0-29E74F6269F4}"/>
      </w:docPartPr>
      <w:docPartBody>
        <w:p w:rsidR="00BF7107" w:rsidRDefault="00F070F6" w:rsidP="00F070F6">
          <w:pPr>
            <w:pStyle w:val="30A2760122E444DB88011AC12725AB203"/>
          </w:pPr>
          <w:r w:rsidRPr="009F1AC8">
            <w:rPr>
              <w:rStyle w:val="Platzhaltertext"/>
            </w:rPr>
            <w:t xml:space="preserve">Klicken Sie hier, um </w:t>
          </w:r>
          <w:r>
            <w:rPr>
              <w:rStyle w:val="Platzhaltertext"/>
            </w:rPr>
            <w:t xml:space="preserve">z. H. </w:t>
          </w:r>
          <w:r w:rsidRPr="009F1AC8">
            <w:rPr>
              <w:rStyle w:val="Platzhaltertext"/>
            </w:rPr>
            <w:t>einzugeben.</w:t>
          </w:r>
        </w:p>
      </w:docPartBody>
    </w:docPart>
    <w:docPart>
      <w:docPartPr>
        <w:name w:val="04C6A75B7A8C42E4937696C33B9D17A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B62FF6C-D0EB-4DE1-86EE-A169A3CB5CDF}"/>
      </w:docPartPr>
      <w:docPartBody>
        <w:p w:rsidR="00BF7107" w:rsidRDefault="00F070F6" w:rsidP="00F070F6">
          <w:pPr>
            <w:pStyle w:val="04C6A75B7A8C42E4937696C33B9D17A73"/>
          </w:pPr>
          <w:r w:rsidRPr="009F1AC8">
            <w:rPr>
              <w:rStyle w:val="Platzhaltertext"/>
            </w:rPr>
            <w:t xml:space="preserve">Klicken Sie hier, um </w:t>
          </w:r>
          <w:r>
            <w:rPr>
              <w:rStyle w:val="Platzhaltertext"/>
            </w:rPr>
            <w:t>die Adresse</w:t>
          </w:r>
          <w:r w:rsidRPr="009F1AC8">
            <w:rPr>
              <w:rStyle w:val="Platzhaltertext"/>
            </w:rPr>
            <w:t xml:space="preserve"> einzugeben.</w:t>
          </w:r>
        </w:p>
      </w:docPartBody>
    </w:docPart>
    <w:docPart>
      <w:docPartPr>
        <w:name w:val="BD087BE6D425473F90527655C7A147E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683593A-C9DD-4B35-A4A0-FAE12D581B0C}"/>
      </w:docPartPr>
      <w:docPartBody>
        <w:p w:rsidR="00BF7107" w:rsidRDefault="00F070F6" w:rsidP="00F070F6">
          <w:pPr>
            <w:pStyle w:val="BD087BE6D425473F90527655C7A147EC3"/>
          </w:pPr>
          <w:r w:rsidRPr="009F1AC8">
            <w:rPr>
              <w:rStyle w:val="Platzhaltertext"/>
            </w:rPr>
            <w:t xml:space="preserve">Klicken Sie hier, um </w:t>
          </w:r>
          <w:r>
            <w:rPr>
              <w:rStyle w:val="Platzhaltertext"/>
            </w:rPr>
            <w:t>die PLZ/den Ort</w:t>
          </w:r>
          <w:r w:rsidRPr="009F1AC8">
            <w:rPr>
              <w:rStyle w:val="Platzhaltertext"/>
            </w:rPr>
            <w:t xml:space="preserve"> einzugeben.</w:t>
          </w:r>
        </w:p>
      </w:docPartBody>
    </w:docPart>
    <w:docPart>
      <w:docPartPr>
        <w:name w:val="0576BB848D924156AF394775DF40827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903429F-A3C9-4275-A4C1-8F670DB8FC9D}"/>
      </w:docPartPr>
      <w:docPartBody>
        <w:p w:rsidR="00BF7107" w:rsidRDefault="00F070F6" w:rsidP="00F070F6">
          <w:pPr>
            <w:pStyle w:val="0576BB848D924156AF394775DF40827F3"/>
          </w:pPr>
          <w:r w:rsidRPr="009F1AC8">
            <w:rPr>
              <w:rStyle w:val="Platzhaltertext"/>
            </w:rPr>
            <w:t xml:space="preserve">Klicken Sie hier, um </w:t>
          </w:r>
          <w:r>
            <w:rPr>
              <w:rStyle w:val="Platzhaltertext"/>
            </w:rPr>
            <w:t>die gesamte Personenanzahl inkl. Trainer e</w:t>
          </w:r>
          <w:r w:rsidRPr="009F1AC8">
            <w:rPr>
              <w:rStyle w:val="Platzhaltertext"/>
            </w:rPr>
            <w:t>inzugeben.</w:t>
          </w:r>
        </w:p>
      </w:docPartBody>
    </w:docPart>
    <w:docPart>
      <w:docPartPr>
        <w:name w:val="5145B3F6712F416AB439B74393BB295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41A3DB6-A7F8-497E-897C-DFEBDB387E6C}"/>
      </w:docPartPr>
      <w:docPartBody>
        <w:p w:rsidR="00BF7107" w:rsidRDefault="00F070F6" w:rsidP="00F070F6">
          <w:pPr>
            <w:pStyle w:val="5145B3F6712F416AB439B74393BB29513"/>
          </w:pPr>
          <w:r w:rsidRPr="009F1AC8">
            <w:rPr>
              <w:rStyle w:val="Platzhaltertext"/>
            </w:rPr>
            <w:t xml:space="preserve">Klicken Sie hier, um </w:t>
          </w:r>
          <w:r>
            <w:rPr>
              <w:rStyle w:val="Platzhaltertext"/>
            </w:rPr>
            <w:t>den Namen des Trainers</w:t>
          </w:r>
          <w:r w:rsidRPr="009F1AC8">
            <w:rPr>
              <w:rStyle w:val="Platzhaltertext"/>
            </w:rPr>
            <w:t xml:space="preserve"> einzugeben.</w:t>
          </w:r>
        </w:p>
      </w:docPartBody>
    </w:docPart>
    <w:docPart>
      <w:docPartPr>
        <w:name w:val="6136F8CB115C41C6AFEC195C2E0E8A4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D40DB5A-D17C-45F7-A844-39262D7CA11B}"/>
      </w:docPartPr>
      <w:docPartBody>
        <w:p w:rsidR="00BF7107" w:rsidRDefault="00F070F6" w:rsidP="00F070F6">
          <w:pPr>
            <w:pStyle w:val="6136F8CB115C41C6AFEC195C2E0E8A423"/>
          </w:pPr>
          <w:r w:rsidRPr="009F1AC8">
            <w:rPr>
              <w:rStyle w:val="Platzhaltertext"/>
            </w:rPr>
            <w:t>Klicken Sie hier, um</w:t>
          </w:r>
          <w:r>
            <w:rPr>
              <w:rStyle w:val="Platzhaltertext"/>
            </w:rPr>
            <w:t xml:space="preserve"> die Ankunft des Trainers</w:t>
          </w:r>
          <w:r w:rsidRPr="009F1AC8">
            <w:rPr>
              <w:rStyle w:val="Platzhaltertext"/>
            </w:rPr>
            <w:t xml:space="preserve"> einzugeben.</w:t>
          </w:r>
        </w:p>
      </w:docPartBody>
    </w:docPart>
    <w:docPart>
      <w:docPartPr>
        <w:name w:val="892E439B36C84AA6A890ABFFE5F75E3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5D86AA0-BD77-42E4-AF1B-B03836BCC16D}"/>
      </w:docPartPr>
      <w:docPartBody>
        <w:p w:rsidR="00AE5866" w:rsidRDefault="00F070F6" w:rsidP="00F070F6">
          <w:pPr>
            <w:pStyle w:val="892E439B36C84AA6A890ABFFE5F75E3A3"/>
          </w:pPr>
          <w:r w:rsidRPr="00D02DA3">
            <w:rPr>
              <w:rStyle w:val="Platzhaltertext"/>
            </w:rPr>
            <w:t xml:space="preserve">Klicken Sie hier, um </w:t>
          </w:r>
          <w:r>
            <w:rPr>
              <w:rStyle w:val="Platzhaltertext"/>
            </w:rPr>
            <w:t xml:space="preserve">sonstige Informationen </w:t>
          </w:r>
          <w:r w:rsidRPr="00D02DA3">
            <w:rPr>
              <w:rStyle w:val="Platzhaltertext"/>
            </w:rPr>
            <w:t>einzugeben.</w:t>
          </w:r>
        </w:p>
      </w:docPartBody>
    </w:docPart>
    <w:docPart>
      <w:docPartPr>
        <w:name w:val="A8934768EE6B4933922A0920A11A320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BF7C2B6-1E3A-4E27-B3D9-614D966F42E2}"/>
      </w:docPartPr>
      <w:docPartBody>
        <w:p w:rsidR="004D157E" w:rsidRDefault="00F070F6" w:rsidP="00F070F6">
          <w:pPr>
            <w:pStyle w:val="A8934768EE6B4933922A0920A11A320B3"/>
          </w:pPr>
          <w:r w:rsidRPr="00D02DA3">
            <w:rPr>
              <w:rStyle w:val="Platzhaltertext"/>
            </w:rPr>
            <w:t xml:space="preserve">Klicken Sie hier, um </w:t>
          </w:r>
          <w:r>
            <w:rPr>
              <w:rStyle w:val="Platzhaltertext"/>
            </w:rPr>
            <w:t xml:space="preserve">sonstige Informationen </w:t>
          </w:r>
          <w:r w:rsidRPr="00D02DA3">
            <w:rPr>
              <w:rStyle w:val="Platzhaltertext"/>
            </w:rPr>
            <w:t>einzugeben.</w:t>
          </w:r>
        </w:p>
      </w:docPartBody>
    </w:docPart>
    <w:docPart>
      <w:docPartPr>
        <w:name w:val="865BFFFF93A6417ABFD168E843B41D6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01792A1-57C7-46AD-B415-5869B825D891}"/>
      </w:docPartPr>
      <w:docPartBody>
        <w:p w:rsidR="004D157E" w:rsidRDefault="00F070F6" w:rsidP="00F070F6">
          <w:pPr>
            <w:pStyle w:val="865BFFFF93A6417ABFD168E843B41D603"/>
          </w:pPr>
          <w:r w:rsidRPr="00D02DA3">
            <w:rPr>
              <w:rStyle w:val="Platzhaltertext"/>
            </w:rPr>
            <w:t xml:space="preserve">Klicken Sie hier, um </w:t>
          </w:r>
          <w:r>
            <w:rPr>
              <w:rStyle w:val="Platzhaltertext"/>
            </w:rPr>
            <w:t xml:space="preserve">sonstige Informationen </w:t>
          </w:r>
          <w:r w:rsidRPr="00D02DA3">
            <w:rPr>
              <w:rStyle w:val="Platzhaltertext"/>
            </w:rPr>
            <w:t>einzugeben.</w:t>
          </w:r>
        </w:p>
      </w:docPartBody>
    </w:docPart>
    <w:docPart>
      <w:docPartPr>
        <w:name w:val="C81333AF249A47EBB78577DD643C3B6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9BD5212-EA23-4D3F-AD01-2F11EF074985}"/>
      </w:docPartPr>
      <w:docPartBody>
        <w:p w:rsidR="00F070F6" w:rsidRDefault="00F070F6" w:rsidP="00F070F6">
          <w:pPr>
            <w:pStyle w:val="C81333AF249A47EBB78577DD643C3B6F3"/>
          </w:pPr>
          <w:r w:rsidRPr="009F1AC8">
            <w:rPr>
              <w:rStyle w:val="Platzhaltertext"/>
            </w:rPr>
            <w:t xml:space="preserve">Klicken Sie hier, um </w:t>
          </w:r>
          <w:r>
            <w:rPr>
              <w:rStyle w:val="Platzhaltertext"/>
            </w:rPr>
            <w:t>das Land</w:t>
          </w:r>
          <w:r w:rsidRPr="009F1AC8">
            <w:rPr>
              <w:rStyle w:val="Platzhaltertext"/>
            </w:rPr>
            <w:t xml:space="preserve"> einzugeben.</w:t>
          </w:r>
        </w:p>
      </w:docPartBody>
    </w:docPart>
    <w:docPart>
      <w:docPartPr>
        <w:name w:val="34E6733C12CD40A189C97B074B12A81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19081CE-3A5E-4112-96C3-5A18CAEB5C39}"/>
      </w:docPartPr>
      <w:docPartBody>
        <w:p w:rsidR="00F070F6" w:rsidRDefault="00F070F6" w:rsidP="00F070F6">
          <w:pPr>
            <w:pStyle w:val="34E6733C12CD40A189C97B074B12A81D3"/>
          </w:pPr>
          <w:r w:rsidRPr="009F1AC8">
            <w:rPr>
              <w:rStyle w:val="Platzhaltertext"/>
            </w:rPr>
            <w:t xml:space="preserve">Klicken Sie hier, um </w:t>
          </w:r>
          <w:r>
            <w:rPr>
              <w:rStyle w:val="Platzhaltertext"/>
            </w:rPr>
            <w:t>die Rechnungsmailadresse</w:t>
          </w:r>
          <w:r w:rsidRPr="009F1AC8">
            <w:rPr>
              <w:rStyle w:val="Platzhaltertext"/>
            </w:rPr>
            <w:t xml:space="preserve"> einzugeben.</w:t>
          </w:r>
        </w:p>
      </w:docPartBody>
    </w:docPart>
    <w:docPart>
      <w:docPartPr>
        <w:name w:val="F28A701567A64528A9100622A70E094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F5F543D-7465-4CCF-BEB8-320AA654B99B}"/>
      </w:docPartPr>
      <w:docPartBody>
        <w:p w:rsidR="00F070F6" w:rsidRDefault="00F070F6" w:rsidP="00F070F6">
          <w:pPr>
            <w:pStyle w:val="F28A701567A64528A9100622A70E09482"/>
          </w:pPr>
          <w:r>
            <w:rPr>
              <w:rStyle w:val="Platzhaltertext"/>
            </w:rPr>
            <w:t>Falls notwendig, geben Sie hier die interne Bestellnummer ein.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w Cen MT">
    <w:altName w:val="Tw Cen MT"/>
    <w:charset w:val="00"/>
    <w:family w:val="swiss"/>
    <w:pitch w:val="variable"/>
    <w:sig w:usb0="00000003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 Cen MT Condensed">
    <w:altName w:val="Tw Cen MT Condensed"/>
    <w:charset w:val="00"/>
    <w:family w:val="swiss"/>
    <w:pitch w:val="variable"/>
    <w:sig w:usb0="00000003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57DE"/>
    <w:rsid w:val="00071088"/>
    <w:rsid w:val="001557DE"/>
    <w:rsid w:val="002118FA"/>
    <w:rsid w:val="002336F9"/>
    <w:rsid w:val="002F3AAD"/>
    <w:rsid w:val="00317140"/>
    <w:rsid w:val="00326010"/>
    <w:rsid w:val="00407FA4"/>
    <w:rsid w:val="004D157E"/>
    <w:rsid w:val="0064747B"/>
    <w:rsid w:val="007E59B4"/>
    <w:rsid w:val="00972ADE"/>
    <w:rsid w:val="009A5903"/>
    <w:rsid w:val="009C5F02"/>
    <w:rsid w:val="00AE5866"/>
    <w:rsid w:val="00B51FD0"/>
    <w:rsid w:val="00B53235"/>
    <w:rsid w:val="00BF7107"/>
    <w:rsid w:val="00C72536"/>
    <w:rsid w:val="00D645B5"/>
    <w:rsid w:val="00D909DF"/>
    <w:rsid w:val="00DA366E"/>
    <w:rsid w:val="00DF639C"/>
    <w:rsid w:val="00ED4DDF"/>
    <w:rsid w:val="00F070F6"/>
    <w:rsid w:val="00F27A89"/>
    <w:rsid w:val="00F638C1"/>
    <w:rsid w:val="00FA4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F070F6"/>
    <w:rPr>
      <w:color w:val="808080"/>
    </w:rPr>
  </w:style>
  <w:style w:type="paragraph" w:customStyle="1" w:styleId="986BB978E5ED4817AE22291C16A72EE9">
    <w:name w:val="986BB978E5ED4817AE22291C16A72EE9"/>
    <w:rsid w:val="00BF7107"/>
    <w:pPr>
      <w:spacing w:line="300" w:lineRule="auto"/>
    </w:pPr>
    <w:rPr>
      <w:sz w:val="24"/>
      <w:szCs w:val="21"/>
      <w:lang w:eastAsia="en-US"/>
    </w:rPr>
  </w:style>
  <w:style w:type="paragraph" w:customStyle="1" w:styleId="10647433F3294804851AFE06E32760BC">
    <w:name w:val="10647433F3294804851AFE06E32760BC"/>
    <w:rsid w:val="00BF7107"/>
    <w:pPr>
      <w:spacing w:line="300" w:lineRule="auto"/>
    </w:pPr>
    <w:rPr>
      <w:sz w:val="24"/>
      <w:szCs w:val="21"/>
      <w:lang w:eastAsia="en-US"/>
    </w:rPr>
  </w:style>
  <w:style w:type="paragraph" w:customStyle="1" w:styleId="CD7E757288F24E2A9CE04A6D90FEE08E">
    <w:name w:val="CD7E757288F24E2A9CE04A6D90FEE08E"/>
    <w:rsid w:val="00BF7107"/>
    <w:pPr>
      <w:spacing w:line="300" w:lineRule="auto"/>
    </w:pPr>
    <w:rPr>
      <w:sz w:val="24"/>
      <w:szCs w:val="21"/>
      <w:lang w:eastAsia="en-US"/>
    </w:rPr>
  </w:style>
  <w:style w:type="paragraph" w:customStyle="1" w:styleId="3C758561806D47B5BAB755BC0D26E78D">
    <w:name w:val="3C758561806D47B5BAB755BC0D26E78D"/>
    <w:rsid w:val="00BF7107"/>
    <w:pPr>
      <w:spacing w:line="300" w:lineRule="auto"/>
    </w:pPr>
    <w:rPr>
      <w:sz w:val="24"/>
      <w:szCs w:val="21"/>
      <w:lang w:eastAsia="en-US"/>
    </w:rPr>
  </w:style>
  <w:style w:type="paragraph" w:customStyle="1" w:styleId="6539539F1DC94D81BCB10E152E8FFDA4">
    <w:name w:val="6539539F1DC94D81BCB10E152E8FFDA4"/>
    <w:rsid w:val="00BF7107"/>
    <w:pPr>
      <w:spacing w:line="300" w:lineRule="auto"/>
    </w:pPr>
    <w:rPr>
      <w:sz w:val="24"/>
      <w:szCs w:val="21"/>
      <w:lang w:eastAsia="en-US"/>
    </w:rPr>
  </w:style>
  <w:style w:type="paragraph" w:customStyle="1" w:styleId="30A2760122E444DB88011AC12725AB20">
    <w:name w:val="30A2760122E444DB88011AC12725AB20"/>
    <w:rsid w:val="00BF7107"/>
    <w:pPr>
      <w:spacing w:line="300" w:lineRule="auto"/>
    </w:pPr>
    <w:rPr>
      <w:sz w:val="24"/>
      <w:szCs w:val="21"/>
      <w:lang w:eastAsia="en-US"/>
    </w:rPr>
  </w:style>
  <w:style w:type="paragraph" w:customStyle="1" w:styleId="04C6A75B7A8C42E4937696C33B9D17A7">
    <w:name w:val="04C6A75B7A8C42E4937696C33B9D17A7"/>
    <w:rsid w:val="00BF7107"/>
    <w:pPr>
      <w:spacing w:line="300" w:lineRule="auto"/>
    </w:pPr>
    <w:rPr>
      <w:sz w:val="24"/>
      <w:szCs w:val="21"/>
      <w:lang w:eastAsia="en-US"/>
    </w:rPr>
  </w:style>
  <w:style w:type="paragraph" w:customStyle="1" w:styleId="BD087BE6D425473F90527655C7A147EC">
    <w:name w:val="BD087BE6D425473F90527655C7A147EC"/>
    <w:rsid w:val="00BF7107"/>
    <w:pPr>
      <w:spacing w:line="300" w:lineRule="auto"/>
    </w:pPr>
    <w:rPr>
      <w:sz w:val="24"/>
      <w:szCs w:val="21"/>
      <w:lang w:eastAsia="en-US"/>
    </w:rPr>
  </w:style>
  <w:style w:type="paragraph" w:customStyle="1" w:styleId="98E81983C638430BA7390DA9B7D4E2BA">
    <w:name w:val="98E81983C638430BA7390DA9B7D4E2BA"/>
    <w:rsid w:val="00BF7107"/>
    <w:pPr>
      <w:spacing w:line="300" w:lineRule="auto"/>
    </w:pPr>
    <w:rPr>
      <w:sz w:val="24"/>
      <w:szCs w:val="21"/>
      <w:lang w:eastAsia="en-US"/>
    </w:rPr>
  </w:style>
  <w:style w:type="paragraph" w:customStyle="1" w:styleId="0576BB848D924156AF394775DF40827F">
    <w:name w:val="0576BB848D924156AF394775DF40827F"/>
    <w:rsid w:val="00BF7107"/>
    <w:pPr>
      <w:spacing w:line="300" w:lineRule="auto"/>
    </w:pPr>
    <w:rPr>
      <w:sz w:val="24"/>
      <w:szCs w:val="21"/>
      <w:lang w:eastAsia="en-US"/>
    </w:rPr>
  </w:style>
  <w:style w:type="paragraph" w:customStyle="1" w:styleId="5145B3F6712F416AB439B74393BB2951">
    <w:name w:val="5145B3F6712F416AB439B74393BB2951"/>
    <w:rsid w:val="00BF7107"/>
    <w:pPr>
      <w:spacing w:line="300" w:lineRule="auto"/>
    </w:pPr>
    <w:rPr>
      <w:sz w:val="24"/>
      <w:szCs w:val="21"/>
      <w:lang w:eastAsia="en-US"/>
    </w:rPr>
  </w:style>
  <w:style w:type="paragraph" w:customStyle="1" w:styleId="6136F8CB115C41C6AFEC195C2E0E8A421">
    <w:name w:val="6136F8CB115C41C6AFEC195C2E0E8A421"/>
    <w:rsid w:val="00BF7107"/>
    <w:pPr>
      <w:spacing w:line="300" w:lineRule="auto"/>
    </w:pPr>
    <w:rPr>
      <w:sz w:val="24"/>
      <w:szCs w:val="21"/>
      <w:lang w:eastAsia="en-US"/>
    </w:rPr>
  </w:style>
  <w:style w:type="paragraph" w:customStyle="1" w:styleId="892E439B36C84AA6A890ABFFE5F75E3A">
    <w:name w:val="892E439B36C84AA6A890ABFFE5F75E3A"/>
    <w:rsid w:val="00BF7107"/>
    <w:pPr>
      <w:spacing w:line="300" w:lineRule="auto"/>
    </w:pPr>
    <w:rPr>
      <w:sz w:val="24"/>
      <w:szCs w:val="21"/>
      <w:lang w:eastAsia="en-US"/>
    </w:rPr>
  </w:style>
  <w:style w:type="paragraph" w:customStyle="1" w:styleId="112539C5CAED4A8092ECBB3E1732F5E2">
    <w:name w:val="112539C5CAED4A8092ECBB3E1732F5E2"/>
    <w:rsid w:val="00BF7107"/>
    <w:pPr>
      <w:spacing w:line="300" w:lineRule="auto"/>
    </w:pPr>
    <w:rPr>
      <w:sz w:val="24"/>
      <w:szCs w:val="21"/>
      <w:lang w:eastAsia="en-US"/>
    </w:rPr>
  </w:style>
  <w:style w:type="paragraph" w:customStyle="1" w:styleId="1586A0093D9F43D788147FD97D36610D">
    <w:name w:val="1586A0093D9F43D788147FD97D36610D"/>
    <w:rsid w:val="00BF7107"/>
    <w:pPr>
      <w:spacing w:line="300" w:lineRule="auto"/>
    </w:pPr>
    <w:rPr>
      <w:sz w:val="24"/>
      <w:szCs w:val="21"/>
      <w:lang w:eastAsia="en-US"/>
    </w:rPr>
  </w:style>
  <w:style w:type="paragraph" w:customStyle="1" w:styleId="58377A27D08B463F90475CF555FB3F12">
    <w:name w:val="58377A27D08B463F90475CF555FB3F12"/>
    <w:rsid w:val="00BF7107"/>
    <w:pPr>
      <w:spacing w:line="300" w:lineRule="auto"/>
    </w:pPr>
    <w:rPr>
      <w:sz w:val="24"/>
      <w:szCs w:val="21"/>
      <w:lang w:eastAsia="en-US"/>
    </w:rPr>
  </w:style>
  <w:style w:type="paragraph" w:customStyle="1" w:styleId="5EEF7272F68F4E72AAFE4DDD783A9D65">
    <w:name w:val="5EEF7272F68F4E72AAFE4DDD783A9D65"/>
    <w:rsid w:val="00BF7107"/>
    <w:pPr>
      <w:spacing w:line="300" w:lineRule="auto"/>
    </w:pPr>
    <w:rPr>
      <w:sz w:val="24"/>
      <w:szCs w:val="21"/>
      <w:lang w:eastAsia="en-US"/>
    </w:rPr>
  </w:style>
  <w:style w:type="paragraph" w:customStyle="1" w:styleId="CA8D8046903746F4A33EB1BAE6F0E172">
    <w:name w:val="CA8D8046903746F4A33EB1BAE6F0E172"/>
    <w:rsid w:val="00BF7107"/>
    <w:pPr>
      <w:spacing w:line="300" w:lineRule="auto"/>
    </w:pPr>
    <w:rPr>
      <w:sz w:val="24"/>
      <w:szCs w:val="21"/>
      <w:lang w:eastAsia="en-US"/>
    </w:rPr>
  </w:style>
  <w:style w:type="paragraph" w:customStyle="1" w:styleId="78C626951ADF4780AC099A7C8CF0F0CD">
    <w:name w:val="78C626951ADF4780AC099A7C8CF0F0CD"/>
    <w:rsid w:val="00BF7107"/>
    <w:pPr>
      <w:spacing w:line="300" w:lineRule="auto"/>
    </w:pPr>
    <w:rPr>
      <w:sz w:val="24"/>
      <w:szCs w:val="21"/>
      <w:lang w:eastAsia="en-US"/>
    </w:rPr>
  </w:style>
  <w:style w:type="paragraph" w:customStyle="1" w:styleId="BECCB261EA904CA18C6A10E9669514B7">
    <w:name w:val="BECCB261EA904CA18C6A10E9669514B7"/>
    <w:rsid w:val="00BF7107"/>
    <w:pPr>
      <w:spacing w:line="300" w:lineRule="auto"/>
    </w:pPr>
    <w:rPr>
      <w:sz w:val="24"/>
      <w:szCs w:val="21"/>
      <w:lang w:eastAsia="en-US"/>
    </w:rPr>
  </w:style>
  <w:style w:type="paragraph" w:customStyle="1" w:styleId="0C3DC50B5DD2450090CB9281637D29AC">
    <w:name w:val="0C3DC50B5DD2450090CB9281637D29AC"/>
    <w:rsid w:val="00BF7107"/>
    <w:pPr>
      <w:spacing w:line="300" w:lineRule="auto"/>
    </w:pPr>
    <w:rPr>
      <w:sz w:val="24"/>
      <w:szCs w:val="21"/>
      <w:lang w:eastAsia="en-US"/>
    </w:rPr>
  </w:style>
  <w:style w:type="paragraph" w:customStyle="1" w:styleId="A8934768EE6B4933922A0920A11A320B">
    <w:name w:val="A8934768EE6B4933922A0920A11A320B"/>
    <w:rsid w:val="007E59B4"/>
    <w:rPr>
      <w:lang w:val="de-DE" w:eastAsia="de-DE"/>
    </w:rPr>
  </w:style>
  <w:style w:type="paragraph" w:customStyle="1" w:styleId="865BFFFF93A6417ABFD168E843B41D60">
    <w:name w:val="865BFFFF93A6417ABFD168E843B41D60"/>
    <w:rsid w:val="007E59B4"/>
    <w:rPr>
      <w:lang w:val="de-DE" w:eastAsia="de-DE"/>
    </w:rPr>
  </w:style>
  <w:style w:type="paragraph" w:customStyle="1" w:styleId="C81333AF249A47EBB78577DD643C3B6F">
    <w:name w:val="C81333AF249A47EBB78577DD643C3B6F"/>
    <w:rsid w:val="00407FA4"/>
    <w:rPr>
      <w:kern w:val="2"/>
      <w:lang w:val="de-DE" w:eastAsia="de-DE"/>
      <w14:ligatures w14:val="standardContextual"/>
    </w:rPr>
  </w:style>
  <w:style w:type="paragraph" w:customStyle="1" w:styleId="77D4A89BAA8A444A88CE9C5FB9836891">
    <w:name w:val="77D4A89BAA8A444A88CE9C5FB9836891"/>
    <w:rsid w:val="00407FA4"/>
    <w:rPr>
      <w:kern w:val="2"/>
      <w:lang w:val="de-DE" w:eastAsia="de-DE"/>
      <w14:ligatures w14:val="standardContextual"/>
    </w:rPr>
  </w:style>
  <w:style w:type="paragraph" w:customStyle="1" w:styleId="4C5FDC29C1A94548B5F9EB4F7E8CD896">
    <w:name w:val="4C5FDC29C1A94548B5F9EB4F7E8CD896"/>
    <w:rsid w:val="00407FA4"/>
    <w:rPr>
      <w:kern w:val="2"/>
      <w:lang w:val="de-DE" w:eastAsia="de-DE"/>
      <w14:ligatures w14:val="standardContextual"/>
    </w:rPr>
  </w:style>
  <w:style w:type="paragraph" w:customStyle="1" w:styleId="34E6733C12CD40A189C97B074B12A81D">
    <w:name w:val="34E6733C12CD40A189C97B074B12A81D"/>
    <w:rsid w:val="00407FA4"/>
    <w:rPr>
      <w:kern w:val="2"/>
      <w:lang w:val="de-DE" w:eastAsia="de-DE"/>
      <w14:ligatures w14:val="standardContextual"/>
    </w:rPr>
  </w:style>
  <w:style w:type="paragraph" w:customStyle="1" w:styleId="569BE3FD92914B61A30B9A21B23E8327">
    <w:name w:val="569BE3FD92914B61A30B9A21B23E8327"/>
    <w:rsid w:val="00407FA4"/>
    <w:rPr>
      <w:kern w:val="2"/>
      <w:lang w:val="de-DE" w:eastAsia="de-DE"/>
      <w14:ligatures w14:val="standardContextual"/>
    </w:rPr>
  </w:style>
  <w:style w:type="paragraph" w:customStyle="1" w:styleId="986BB978E5ED4817AE22291C16A72EE91">
    <w:name w:val="986BB978E5ED4817AE22291C16A72EE91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10647433F3294804851AFE06E32760BC1">
    <w:name w:val="10647433F3294804851AFE06E32760BC1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CD7E757288F24E2A9CE04A6D90FEE08E1">
    <w:name w:val="CD7E757288F24E2A9CE04A6D90FEE08E1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3C758561806D47B5BAB755BC0D26E78D1">
    <w:name w:val="3C758561806D47B5BAB755BC0D26E78D1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6539539F1DC94D81BCB10E152E8FFDA41">
    <w:name w:val="6539539F1DC94D81BCB10E152E8FFDA41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30A2760122E444DB88011AC12725AB201">
    <w:name w:val="30A2760122E444DB88011AC12725AB201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04C6A75B7A8C42E4937696C33B9D17A71">
    <w:name w:val="04C6A75B7A8C42E4937696C33B9D17A71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BD087BE6D425473F90527655C7A147EC1">
    <w:name w:val="BD087BE6D425473F90527655C7A147EC1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C81333AF249A47EBB78577DD643C3B6F1">
    <w:name w:val="C81333AF249A47EBB78577DD643C3B6F1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34E6733C12CD40A189C97B074B12A81D1">
    <w:name w:val="34E6733C12CD40A189C97B074B12A81D1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F28A701567A64528A9100622A70E0948">
    <w:name w:val="F28A701567A64528A9100622A70E0948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0576BB848D924156AF394775DF40827F1">
    <w:name w:val="0576BB848D924156AF394775DF40827F1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5145B3F6712F416AB439B74393BB29511">
    <w:name w:val="5145B3F6712F416AB439B74393BB29511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6136F8CB115C41C6AFEC195C2E0E8A42">
    <w:name w:val="6136F8CB115C41C6AFEC195C2E0E8A42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892E439B36C84AA6A890ABFFE5F75E3A1">
    <w:name w:val="892E439B36C84AA6A890ABFFE5F75E3A1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112539C5CAED4A8092ECBB3E1732F5E21">
    <w:name w:val="112539C5CAED4A8092ECBB3E1732F5E21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865BFFFF93A6417ABFD168E843B41D601">
    <w:name w:val="865BFFFF93A6417ABFD168E843B41D601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1586A0093D9F43D788147FD97D36610D1">
    <w:name w:val="1586A0093D9F43D788147FD97D36610D1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58377A27D08B463F90475CF555FB3F121">
    <w:name w:val="58377A27D08B463F90475CF555FB3F121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5EEF7272F68F4E72AAFE4DDD783A9D651">
    <w:name w:val="5EEF7272F68F4E72AAFE4DDD783A9D651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A8934768EE6B4933922A0920A11A320B1">
    <w:name w:val="A8934768EE6B4933922A0920A11A320B1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CA8D8046903746F4A33EB1BAE6F0E1721">
    <w:name w:val="CA8D8046903746F4A33EB1BAE6F0E1721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78C626951ADF4780AC099A7C8CF0F0CD1">
    <w:name w:val="78C626951ADF4780AC099A7C8CF0F0CD1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BECCB261EA904CA18C6A10E9669514B71">
    <w:name w:val="BECCB261EA904CA18C6A10E9669514B71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0C3DC50B5DD2450090CB9281637D29AC1">
    <w:name w:val="0C3DC50B5DD2450090CB9281637D29AC1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986BB978E5ED4817AE22291C16A72EE92">
    <w:name w:val="986BB978E5ED4817AE22291C16A72EE92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10647433F3294804851AFE06E32760BC2">
    <w:name w:val="10647433F3294804851AFE06E32760BC2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CD7E757288F24E2A9CE04A6D90FEE08E2">
    <w:name w:val="CD7E757288F24E2A9CE04A6D90FEE08E2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3C758561806D47B5BAB755BC0D26E78D2">
    <w:name w:val="3C758561806D47B5BAB755BC0D26E78D2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6539539F1DC94D81BCB10E152E8FFDA42">
    <w:name w:val="6539539F1DC94D81BCB10E152E8FFDA42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30A2760122E444DB88011AC12725AB202">
    <w:name w:val="30A2760122E444DB88011AC12725AB202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04C6A75B7A8C42E4937696C33B9D17A72">
    <w:name w:val="04C6A75B7A8C42E4937696C33B9D17A72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BD087BE6D425473F90527655C7A147EC2">
    <w:name w:val="BD087BE6D425473F90527655C7A147EC2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C81333AF249A47EBB78577DD643C3B6F2">
    <w:name w:val="C81333AF249A47EBB78577DD643C3B6F2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34E6733C12CD40A189C97B074B12A81D2">
    <w:name w:val="34E6733C12CD40A189C97B074B12A81D2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F28A701567A64528A9100622A70E09481">
    <w:name w:val="F28A701567A64528A9100622A70E09481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0576BB848D924156AF394775DF40827F2">
    <w:name w:val="0576BB848D924156AF394775DF40827F2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5145B3F6712F416AB439B74393BB29512">
    <w:name w:val="5145B3F6712F416AB439B74393BB29512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6136F8CB115C41C6AFEC195C2E0E8A422">
    <w:name w:val="6136F8CB115C41C6AFEC195C2E0E8A422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892E439B36C84AA6A890ABFFE5F75E3A2">
    <w:name w:val="892E439B36C84AA6A890ABFFE5F75E3A2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112539C5CAED4A8092ECBB3E1732F5E22">
    <w:name w:val="112539C5CAED4A8092ECBB3E1732F5E22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865BFFFF93A6417ABFD168E843B41D602">
    <w:name w:val="865BFFFF93A6417ABFD168E843B41D602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1586A0093D9F43D788147FD97D36610D2">
    <w:name w:val="1586A0093D9F43D788147FD97D36610D2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58377A27D08B463F90475CF555FB3F122">
    <w:name w:val="58377A27D08B463F90475CF555FB3F122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5EEF7272F68F4E72AAFE4DDD783A9D652">
    <w:name w:val="5EEF7272F68F4E72AAFE4DDD783A9D652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A8934768EE6B4933922A0920A11A320B2">
    <w:name w:val="A8934768EE6B4933922A0920A11A320B2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CA8D8046903746F4A33EB1BAE6F0E1722">
    <w:name w:val="CA8D8046903746F4A33EB1BAE6F0E1722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78C626951ADF4780AC099A7C8CF0F0CD2">
    <w:name w:val="78C626951ADF4780AC099A7C8CF0F0CD2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BECCB261EA904CA18C6A10E9669514B72">
    <w:name w:val="BECCB261EA904CA18C6A10E9669514B72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0C3DC50B5DD2450090CB9281637D29AC2">
    <w:name w:val="0C3DC50B5DD2450090CB9281637D29AC2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986BB978E5ED4817AE22291C16A72EE93">
    <w:name w:val="986BB978E5ED4817AE22291C16A72EE93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10647433F3294804851AFE06E32760BC3">
    <w:name w:val="10647433F3294804851AFE06E32760BC3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CD7E757288F24E2A9CE04A6D90FEE08E3">
    <w:name w:val="CD7E757288F24E2A9CE04A6D90FEE08E3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3C758561806D47B5BAB755BC0D26E78D3">
    <w:name w:val="3C758561806D47B5BAB755BC0D26E78D3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6539539F1DC94D81BCB10E152E8FFDA43">
    <w:name w:val="6539539F1DC94D81BCB10E152E8FFDA43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30A2760122E444DB88011AC12725AB203">
    <w:name w:val="30A2760122E444DB88011AC12725AB203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04C6A75B7A8C42E4937696C33B9D17A73">
    <w:name w:val="04C6A75B7A8C42E4937696C33B9D17A73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BD087BE6D425473F90527655C7A147EC3">
    <w:name w:val="BD087BE6D425473F90527655C7A147EC3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C81333AF249A47EBB78577DD643C3B6F3">
    <w:name w:val="C81333AF249A47EBB78577DD643C3B6F3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34E6733C12CD40A189C97B074B12A81D3">
    <w:name w:val="34E6733C12CD40A189C97B074B12A81D3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F28A701567A64528A9100622A70E09482">
    <w:name w:val="F28A701567A64528A9100622A70E09482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0576BB848D924156AF394775DF40827F3">
    <w:name w:val="0576BB848D924156AF394775DF40827F3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5145B3F6712F416AB439B74393BB29513">
    <w:name w:val="5145B3F6712F416AB439B74393BB29513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6136F8CB115C41C6AFEC195C2E0E8A423">
    <w:name w:val="6136F8CB115C41C6AFEC195C2E0E8A423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892E439B36C84AA6A890ABFFE5F75E3A3">
    <w:name w:val="892E439B36C84AA6A890ABFFE5F75E3A3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112539C5CAED4A8092ECBB3E1732F5E23">
    <w:name w:val="112539C5CAED4A8092ECBB3E1732F5E23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865BFFFF93A6417ABFD168E843B41D603">
    <w:name w:val="865BFFFF93A6417ABFD168E843B41D603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1586A0093D9F43D788147FD97D36610D3">
    <w:name w:val="1586A0093D9F43D788147FD97D36610D3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58377A27D08B463F90475CF555FB3F123">
    <w:name w:val="58377A27D08B463F90475CF555FB3F123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5EEF7272F68F4E72AAFE4DDD783A9D653">
    <w:name w:val="5EEF7272F68F4E72AAFE4DDD783A9D653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A8934768EE6B4933922A0920A11A320B3">
    <w:name w:val="A8934768EE6B4933922A0920A11A320B3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CA8D8046903746F4A33EB1BAE6F0E1723">
    <w:name w:val="CA8D8046903746F4A33EB1BAE6F0E1723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78C626951ADF4780AC099A7C8CF0F0CD3">
    <w:name w:val="78C626951ADF4780AC099A7C8CF0F0CD3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BECCB261EA904CA18C6A10E9669514B73">
    <w:name w:val="BECCB261EA904CA18C6A10E9669514B73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0C3DC50B5DD2450090CB9281637D29AC3">
    <w:name w:val="0C3DC50B5DD2450090CB9281637D29AC3"/>
    <w:rsid w:val="00F070F6"/>
    <w:pPr>
      <w:spacing w:line="312" w:lineRule="auto"/>
    </w:pPr>
    <w:rPr>
      <w:sz w:val="21"/>
      <w:szCs w:val="21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2.jpeg"/></Relationships>
</file>

<file path=word/theme/theme1.xml><?xml version="1.0" encoding="utf-8"?>
<a:theme xmlns:a="http://schemas.openxmlformats.org/drawingml/2006/main" name="Integral">
  <a:themeElements>
    <a:clrScheme name="Benutzerdefiniert 2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86A795"/>
      </a:accent1>
      <a:accent2>
        <a:srgbClr val="9FD37C"/>
      </a:accent2>
      <a:accent3>
        <a:srgbClr val="BFE2A7"/>
      </a:accent3>
      <a:accent4>
        <a:srgbClr val="DFF0D3"/>
      </a:accent4>
      <a:accent5>
        <a:srgbClr val="4EB3CF"/>
      </a:accent5>
      <a:accent6>
        <a:srgbClr val="8ED9C7"/>
      </a:accent6>
      <a:hlink>
        <a:srgbClr val="7DD4A8"/>
      </a:hlink>
      <a:folHlink>
        <a:srgbClr val="99CB38"/>
      </a:folHlink>
    </a:clrScheme>
    <a:fontScheme name="Integral">
      <a:majorFont>
        <a:latin typeface="Tw Cen MT Condensed" panose="020B0606020104020203"/>
        <a:ea typeface=""/>
        <a:cs typeface=""/>
        <a:font script="Grek" typeface="Calibri"/>
        <a:font script="Cyrl" typeface="Calibri"/>
        <a:font script="Jpan" typeface="メイリオ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w Cen MT" panose="020B0602020104020603"/>
        <a:ea typeface=""/>
        <a:cs typeface=""/>
        <a:font script="Grek" typeface="Calibri"/>
        <a:font script="Cyrl" typeface="Calibri"/>
        <a:font script="Jpan" typeface="メイリオ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Integral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682D6EBE-8D36-4FF2-9DB3-F3D8D7B671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d1dfd1c-95f3-4768-a988-2589598a35b2" xsi:nil="true"/>
    <lcf76f155ced4ddcb4097134ff3c332f xmlns="7fda0f5b-8c61-4a98-b095-00187f92f7c2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7CA6CCB6CE813439A8354281EE223C8" ma:contentTypeVersion="25" ma:contentTypeDescription="Ein neues Dokument erstellen." ma:contentTypeScope="" ma:versionID="24a55b481fcafcf83f1c407ec244033e">
  <xsd:schema xmlns:xsd="http://www.w3.org/2001/XMLSchema" xmlns:xs="http://www.w3.org/2001/XMLSchema" xmlns:p="http://schemas.microsoft.com/office/2006/metadata/properties" xmlns:ns2="7fda0f5b-8c61-4a98-b095-00187f92f7c2" xmlns:ns3="ed1dfd1c-95f3-4768-a988-2589598a35b2" targetNamespace="http://schemas.microsoft.com/office/2006/metadata/properties" ma:root="true" ma:fieldsID="bf80e7263b1d2c8ce6305278780642c0" ns2:_="" ns3:_="">
    <xsd:import namespace="7fda0f5b-8c61-4a98-b095-00187f92f7c2"/>
    <xsd:import namespace="ed1dfd1c-95f3-4768-a988-2589598a35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da0f5b-8c61-4a98-b095-00187f92f7c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Bildmarkierungen" ma:readOnly="false" ma:fieldId="{5cf76f15-5ced-4ddc-b409-7134ff3c332f}" ma:taxonomyMulti="true" ma:sspId="31fad78f-2c03-4cfe-a1e1-2d3cc49cb2c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1dfd1c-95f3-4768-a988-2589598a35b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4cad9462-1939-493c-9fc0-87e0db0c17fa}" ma:internalName="TaxCatchAll" ma:showField="CatchAllData" ma:web="ed1dfd1c-95f3-4768-a988-2589598a35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E00F01-FE6F-4446-82E8-0CE8D00381F9}">
  <ds:schemaRefs>
    <ds:schemaRef ds:uri="http://schemas.microsoft.com/office/2006/metadata/properties"/>
    <ds:schemaRef ds:uri="http://schemas.microsoft.com/office/infopath/2007/PartnerControls"/>
    <ds:schemaRef ds:uri="ed1dfd1c-95f3-4768-a988-2589598a35b2"/>
    <ds:schemaRef ds:uri="7fda0f5b-8c61-4a98-b095-00187f92f7c2"/>
  </ds:schemaRefs>
</ds:datastoreItem>
</file>

<file path=customXml/itemProps2.xml><?xml version="1.0" encoding="utf-8"?>
<ds:datastoreItem xmlns:ds="http://schemas.openxmlformats.org/officeDocument/2006/customXml" ds:itemID="{5ABA73A4-291A-46CA-8837-35293BD8EAF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72F9C8A-0781-4DFD-827A-8B1B0FB999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fda0f5b-8c61-4a98-b095-00187f92f7c2"/>
    <ds:schemaRef ds:uri="ed1dfd1c-95f3-4768-a988-2589598a35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9D1D4C0-48C5-484E-8D95-2E07CEEFE0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Vorlage_Formular-Seminarraumbuchung_2026</Template>
  <TotalTime>0</TotalTime>
  <Pages>3</Pages>
  <Words>443</Words>
  <Characters>2793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Alina Wagner</dc:creator>
  <cp:keywords/>
  <dc:description/>
  <cp:lastModifiedBy>Martina Denk</cp:lastModifiedBy>
  <cp:revision>2</cp:revision>
  <cp:lastPrinted>2021-08-10T06:31:00Z</cp:lastPrinted>
  <dcterms:created xsi:type="dcterms:W3CDTF">2026-01-15T06:45:00Z</dcterms:created>
  <dcterms:modified xsi:type="dcterms:W3CDTF">2026-01-15T06:45:00Z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0x01010017CA6CCB6CE813439A8354281EE223C8</vt:lpwstr>
  </property>
  <property fmtid="{D5CDD505-2E9C-101B-9397-08002B2CF9AE}" pid="3" name="MediaServiceImageTags">
    <vt:lpwstr/>
  </property>
</Properties>
</file>